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8B091F"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715779">
        <w:rPr>
          <w:rFonts w:ascii="Times New Roman" w:hAnsi="Times New Roman"/>
          <w:spacing w:val="-3"/>
          <w:sz w:val="28"/>
          <w:szCs w:val="28"/>
        </w:rPr>
        <w:t xml:space="preserve">the </w:t>
      </w:r>
      <w:r w:rsidR="00E52667" w:rsidRPr="00E52667">
        <w:rPr>
          <w:rFonts w:ascii="Arial" w:hAnsi="Arial" w:cs="Arial"/>
          <w:sz w:val="22"/>
          <w:szCs w:val="22"/>
        </w:rPr>
        <w:t>BOISTFORT VALLEY WATER</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715779">
        <w:rPr>
          <w:rFonts w:ascii="Arial" w:hAnsi="Arial" w:cs="Arial"/>
          <w:color w:val="333333"/>
          <w:sz w:val="22"/>
          <w:szCs w:val="22"/>
          <w:shd w:val="clear" w:color="auto" w:fill="FFFFFF"/>
        </w:rPr>
        <w:t>water line</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p>
    <w:p w:rsidR="00730B29" w:rsidRDefault="00730B29" w:rsidP="00EF1051">
      <w:pPr>
        <w:suppressAutoHyphens/>
        <w:spacing w:line="360" w:lineRule="auto"/>
        <w:jc w:val="both"/>
        <w:rPr>
          <w:rFonts w:ascii="Arial" w:hAnsi="Arial" w:cs="Arial"/>
          <w:spacing w:val="-3"/>
          <w:sz w:val="22"/>
          <w:szCs w:val="22"/>
        </w:rPr>
      </w:pPr>
      <w:bookmarkStart w:id="0" w:name="_GoBack"/>
      <w:bookmarkEnd w:id="0"/>
    </w:p>
    <w:p w:rsidR="00796562" w:rsidRPr="00796562" w:rsidRDefault="00796562" w:rsidP="00796562">
      <w:pPr>
        <w:widowControl w:val="0"/>
        <w:rPr>
          <w:rFonts w:ascii="Times New Roman" w:hAnsi="Times New Roman"/>
          <w:szCs w:val="24"/>
        </w:rPr>
      </w:pPr>
      <w:r w:rsidRPr="00796562">
        <w:rPr>
          <w:rFonts w:ascii="Times New Roman" w:hAnsi="Times New Roman"/>
          <w:szCs w:val="24"/>
        </w:rPr>
        <w:t xml:space="preserve">The following described roads all located within Townships 11, 12 and 13 North and Ranges 3 and 4 West, W.M. </w:t>
      </w:r>
    </w:p>
    <w:p w:rsidR="00796562" w:rsidRPr="00796562" w:rsidRDefault="00796562" w:rsidP="00796562">
      <w:pPr>
        <w:widowControl w:val="0"/>
        <w:rPr>
          <w:rFonts w:ascii="Times New Roman" w:hAnsi="Times New Roman"/>
          <w:szCs w:val="24"/>
        </w:rPr>
      </w:pPr>
      <w:r w:rsidRPr="00796562">
        <w:rPr>
          <w:rFonts w:ascii="Times New Roman" w:hAnsi="Times New Roman"/>
          <w:szCs w:val="24"/>
        </w:rPr>
        <w:t xml:space="preserve"> </w:t>
      </w:r>
    </w:p>
    <w:p w:rsidR="00386094" w:rsidRDefault="00796562" w:rsidP="00386094">
      <w:pPr>
        <w:widowControl w:val="0"/>
        <w:spacing w:line="360" w:lineRule="auto"/>
        <w:rPr>
          <w:rFonts w:ascii="Times New Roman" w:hAnsi="Times New Roman"/>
          <w:szCs w:val="24"/>
        </w:rPr>
      </w:pPr>
      <w:r w:rsidRPr="00796562">
        <w:rPr>
          <w:rFonts w:ascii="Times New Roman" w:hAnsi="Times New Roman"/>
          <w:szCs w:val="24"/>
        </w:rPr>
        <w:t>The full length of:</w:t>
      </w:r>
      <w:r w:rsidR="00386094">
        <w:rPr>
          <w:rFonts w:ascii="Times New Roman" w:hAnsi="Times New Roman"/>
          <w:szCs w:val="24"/>
        </w:rPr>
        <w:t xml:space="preserve"> </w:t>
      </w:r>
      <w:r w:rsidRPr="00796562">
        <w:rPr>
          <w:rFonts w:ascii="Times New Roman" w:hAnsi="Times New Roman"/>
          <w:szCs w:val="24"/>
        </w:rPr>
        <w:t>Beville Rd</w:t>
      </w:r>
      <w:r w:rsidR="00386094">
        <w:rPr>
          <w:rFonts w:ascii="Times New Roman" w:hAnsi="Times New Roman"/>
          <w:szCs w:val="24"/>
        </w:rPr>
        <w:t xml:space="preserve">, </w:t>
      </w:r>
      <w:r w:rsidRPr="00796562">
        <w:rPr>
          <w:rFonts w:ascii="Times New Roman" w:hAnsi="Times New Roman"/>
          <w:szCs w:val="24"/>
        </w:rPr>
        <w:t>Black Rd</w:t>
      </w:r>
      <w:r w:rsidR="00386094">
        <w:rPr>
          <w:rFonts w:ascii="Times New Roman" w:hAnsi="Times New Roman"/>
          <w:szCs w:val="24"/>
        </w:rPr>
        <w:t xml:space="preserve">, </w:t>
      </w:r>
      <w:r w:rsidRPr="00796562">
        <w:rPr>
          <w:rFonts w:ascii="Times New Roman" w:hAnsi="Times New Roman"/>
          <w:szCs w:val="24"/>
        </w:rPr>
        <w:t>Boistfort Rd</w:t>
      </w:r>
      <w:r w:rsidR="00386094">
        <w:rPr>
          <w:rFonts w:ascii="Times New Roman" w:hAnsi="Times New Roman"/>
          <w:szCs w:val="24"/>
        </w:rPr>
        <w:t xml:space="preserve">, </w:t>
      </w:r>
      <w:r w:rsidRPr="00796562">
        <w:rPr>
          <w:rFonts w:ascii="Times New Roman" w:hAnsi="Times New Roman"/>
          <w:szCs w:val="24"/>
        </w:rPr>
        <w:t>Curtis Hill Rd</w:t>
      </w:r>
      <w:r w:rsidR="00386094">
        <w:rPr>
          <w:rFonts w:ascii="Times New Roman" w:hAnsi="Times New Roman"/>
          <w:szCs w:val="24"/>
        </w:rPr>
        <w:t xml:space="preserve">, </w:t>
      </w:r>
      <w:r w:rsidRPr="00796562">
        <w:rPr>
          <w:rFonts w:ascii="Times New Roman" w:hAnsi="Times New Roman"/>
          <w:szCs w:val="24"/>
        </w:rPr>
        <w:t>Hubbard Rd</w:t>
      </w:r>
      <w:r w:rsidR="00386094">
        <w:rPr>
          <w:rFonts w:ascii="Times New Roman" w:hAnsi="Times New Roman"/>
          <w:szCs w:val="24"/>
        </w:rPr>
        <w:t xml:space="preserve">, </w:t>
      </w:r>
      <w:r w:rsidRPr="00796562">
        <w:rPr>
          <w:rFonts w:ascii="Times New Roman" w:hAnsi="Times New Roman"/>
          <w:szCs w:val="24"/>
        </w:rPr>
        <w:t>Jones Rd</w:t>
      </w:r>
      <w:r w:rsidR="00386094">
        <w:rPr>
          <w:rFonts w:ascii="Times New Roman" w:hAnsi="Times New Roman"/>
          <w:szCs w:val="24"/>
        </w:rPr>
        <w:t xml:space="preserve">, </w:t>
      </w:r>
      <w:r w:rsidRPr="00796562">
        <w:rPr>
          <w:rFonts w:ascii="Times New Roman" w:hAnsi="Times New Roman"/>
          <w:szCs w:val="24"/>
        </w:rPr>
        <w:t>Lake Creek Rd</w:t>
      </w:r>
      <w:r w:rsidR="00386094">
        <w:rPr>
          <w:rFonts w:ascii="Times New Roman" w:hAnsi="Times New Roman"/>
          <w:szCs w:val="24"/>
        </w:rPr>
        <w:t xml:space="preserve">, </w:t>
      </w:r>
      <w:r w:rsidRPr="00796562">
        <w:rPr>
          <w:rFonts w:ascii="Times New Roman" w:hAnsi="Times New Roman"/>
          <w:szCs w:val="24"/>
        </w:rPr>
        <w:t>Moon Hill Rd</w:t>
      </w:r>
      <w:r w:rsidR="00386094">
        <w:rPr>
          <w:rFonts w:ascii="Times New Roman" w:hAnsi="Times New Roman"/>
          <w:szCs w:val="24"/>
        </w:rPr>
        <w:t xml:space="preserve">, </w:t>
      </w:r>
      <w:r w:rsidRPr="00796562">
        <w:rPr>
          <w:rFonts w:ascii="Times New Roman" w:hAnsi="Times New Roman"/>
          <w:szCs w:val="24"/>
        </w:rPr>
        <w:t>Roundtree Rd</w:t>
      </w:r>
      <w:r w:rsidR="00386094">
        <w:rPr>
          <w:rFonts w:ascii="Times New Roman" w:hAnsi="Times New Roman"/>
          <w:szCs w:val="24"/>
        </w:rPr>
        <w:t xml:space="preserve">. </w:t>
      </w:r>
      <w:r w:rsidRPr="00796562">
        <w:rPr>
          <w:rFonts w:ascii="Times New Roman" w:hAnsi="Times New Roman"/>
          <w:szCs w:val="24"/>
        </w:rPr>
        <w:t>Kahout Rd for a distance of 0.4 miles from the Boistfort Rd</w:t>
      </w:r>
      <w:r w:rsidR="00386094">
        <w:rPr>
          <w:rFonts w:ascii="Times New Roman" w:hAnsi="Times New Roman"/>
          <w:szCs w:val="24"/>
        </w:rPr>
        <w:t xml:space="preserve">. </w:t>
      </w:r>
      <w:r w:rsidRPr="00796562">
        <w:rPr>
          <w:rFonts w:ascii="Times New Roman" w:hAnsi="Times New Roman"/>
          <w:szCs w:val="24"/>
        </w:rPr>
        <w:t>King Rd from the Boistfort Rd to the Burri Rd</w:t>
      </w:r>
      <w:r w:rsidR="00386094">
        <w:rPr>
          <w:rFonts w:ascii="Times New Roman" w:hAnsi="Times New Roman"/>
          <w:szCs w:val="24"/>
        </w:rPr>
        <w:t xml:space="preserve">. </w:t>
      </w:r>
      <w:r w:rsidRPr="00796562">
        <w:rPr>
          <w:rFonts w:ascii="Times New Roman" w:hAnsi="Times New Roman"/>
          <w:szCs w:val="24"/>
        </w:rPr>
        <w:t>Lost Valley Rd for a distance of one mile from the Boistfort Rd</w:t>
      </w:r>
      <w:r w:rsidR="00386094">
        <w:rPr>
          <w:rFonts w:ascii="Times New Roman" w:hAnsi="Times New Roman"/>
          <w:szCs w:val="24"/>
        </w:rPr>
        <w:t xml:space="preserve">. </w:t>
      </w:r>
      <w:r w:rsidRPr="00796562">
        <w:rPr>
          <w:rFonts w:ascii="Times New Roman" w:hAnsi="Times New Roman"/>
          <w:szCs w:val="24"/>
        </w:rPr>
        <w:t>Pe Ell McDonald Rd from the Wildwood Rd to the Moorecroft Rd</w:t>
      </w:r>
      <w:r w:rsidR="00386094">
        <w:rPr>
          <w:rFonts w:ascii="Times New Roman" w:hAnsi="Times New Roman"/>
          <w:szCs w:val="24"/>
        </w:rPr>
        <w:t xml:space="preserve">. </w:t>
      </w:r>
      <w:r w:rsidRPr="00796562">
        <w:rPr>
          <w:rFonts w:ascii="Times New Roman" w:hAnsi="Times New Roman"/>
          <w:szCs w:val="24"/>
        </w:rPr>
        <w:t>Wildwood Rd for a distance of 6.1 miles from the Boistfort Rd</w:t>
      </w:r>
      <w:r w:rsidR="00386094">
        <w:rPr>
          <w:rFonts w:ascii="Times New Roman" w:hAnsi="Times New Roman"/>
          <w:szCs w:val="24"/>
        </w:rPr>
        <w:t xml:space="preserve"> </w:t>
      </w:r>
    </w:p>
    <w:p w:rsidR="00EF1051" w:rsidRPr="00AE3E9A" w:rsidRDefault="00B846B9" w:rsidP="00386094">
      <w:pPr>
        <w:widowControl w:val="0"/>
        <w:spacing w:line="360" w:lineRule="auto"/>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E52667">
        <w:rPr>
          <w:rFonts w:ascii="Arial" w:hAnsi="Arial" w:cs="Arial"/>
          <w:spacing w:val="-3"/>
          <w:sz w:val="22"/>
          <w:szCs w:val="22"/>
        </w:rPr>
        <w:t>November 30</w:t>
      </w:r>
      <w:r w:rsidR="00715779" w:rsidRPr="00876381">
        <w:rPr>
          <w:rFonts w:ascii="Arial" w:hAnsi="Arial" w:cs="Arial"/>
          <w:spacing w:val="-3"/>
          <w:sz w:val="22"/>
          <w:szCs w:val="22"/>
        </w:rPr>
        <w:t>,</w:t>
      </w:r>
      <w:r w:rsidR="00AE3E9A" w:rsidRPr="00876381">
        <w:rPr>
          <w:rFonts w:ascii="Arial" w:hAnsi="Arial" w:cs="Arial"/>
          <w:spacing w:val="-3"/>
          <w:sz w:val="22"/>
          <w:szCs w:val="22"/>
        </w:rPr>
        <w:t xml:space="preserve"> </w:t>
      </w:r>
      <w:r w:rsidR="00AE3E9A" w:rsidRPr="00AE3E9A">
        <w:rPr>
          <w:rFonts w:ascii="Arial" w:hAnsi="Arial" w:cs="Arial"/>
          <w:spacing w:val="-3"/>
          <w:sz w:val="22"/>
          <w:szCs w:val="22"/>
        </w:rPr>
        <w:t xml:space="preserve">2020, at or after 10 a.m., in the Commissioners’ Hearing Room on the 2nd floor of the Historic Courthouse in Chehalis, Washington, when and where all persons may appear and be heard upon the granting of the franchise.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E52667">
        <w:rPr>
          <w:rFonts w:ascii="Arial" w:hAnsi="Arial" w:cs="Arial"/>
          <w:spacing w:val="-3"/>
          <w:sz w:val="22"/>
          <w:szCs w:val="22"/>
        </w:rPr>
        <w:t>November 30</w:t>
      </w:r>
      <w:r w:rsidR="00AE3E9A" w:rsidRPr="00876381">
        <w:rPr>
          <w:rFonts w:ascii="Arial" w:hAnsi="Arial" w:cs="Arial"/>
          <w:spacing w:val="-3"/>
          <w:sz w:val="22"/>
          <w:szCs w:val="22"/>
        </w:rPr>
        <w:t>, 2020</w:t>
      </w:r>
      <w:r w:rsidR="00AE3E9A" w:rsidRPr="00AE3E9A">
        <w:rPr>
          <w:rFonts w:ascii="Arial" w:hAnsi="Arial" w:cs="Arial"/>
          <w:spacing w:val="-3"/>
          <w:sz w:val="22"/>
          <w:szCs w:val="22"/>
        </w:rPr>
        <w:t>, approaches for updated details.</w:t>
      </w:r>
      <w:r w:rsidR="00C274AC" w:rsidRPr="00AE3E9A">
        <w:rPr>
          <w:rFonts w:ascii="Arial" w:hAnsi="Arial" w:cs="Arial"/>
          <w:spacing w:val="-3"/>
          <w:sz w:val="22"/>
          <w:szCs w:val="22"/>
        </w:rPr>
        <w:tab/>
      </w:r>
      <w:r w:rsidR="00386094">
        <w:rPr>
          <w:rFonts w:ascii="Arial" w:hAnsi="Arial" w:cs="Arial"/>
          <w:spacing w:val="-3"/>
          <w:sz w:val="22"/>
          <w:szCs w:val="22"/>
        </w:rPr>
        <w:t xml:space="preserve"> </w:t>
      </w:r>
    </w:p>
    <w:p w:rsidR="00386094" w:rsidRDefault="00386094" w:rsidP="00D230C5">
      <w:pPr>
        <w:tabs>
          <w:tab w:val="left" w:pos="-720"/>
        </w:tabs>
        <w:suppressAutoHyphens/>
        <w:spacing w:line="360" w:lineRule="auto"/>
        <w:jc w:val="both"/>
        <w:rPr>
          <w:rFonts w:ascii="Arial" w:hAnsi="Arial" w:cs="Arial"/>
          <w:spacing w:val="-3"/>
          <w:sz w:val="22"/>
          <w:szCs w:val="22"/>
        </w:rPr>
      </w:pPr>
    </w:p>
    <w:p w:rsidR="00386094" w:rsidRPr="00AE3E9A" w:rsidRDefault="00807297">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E52667">
        <w:rPr>
          <w:rFonts w:ascii="Arial" w:hAnsi="Arial" w:cs="Arial"/>
          <w:spacing w:val="-3"/>
          <w:sz w:val="22"/>
          <w:szCs w:val="22"/>
        </w:rPr>
        <w:t>November 2</w:t>
      </w:r>
      <w:r w:rsidR="00774604" w:rsidRPr="00AE3E9A">
        <w:rPr>
          <w:rFonts w:ascii="Arial" w:hAnsi="Arial" w:cs="Arial"/>
          <w:spacing w:val="-3"/>
          <w:sz w:val="22"/>
          <w:szCs w:val="22"/>
        </w:rPr>
        <w:t>, 2020</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E52667">
        <w:rPr>
          <w:rFonts w:ascii="Arial" w:hAnsi="Arial" w:cs="Arial"/>
          <w:spacing w:val="-3"/>
          <w:sz w:val="22"/>
          <w:szCs w:val="22"/>
        </w:rPr>
        <w:t>November 3 and 10</w:t>
      </w:r>
      <w:r w:rsidR="00C3294A" w:rsidRPr="00876381">
        <w:rPr>
          <w:rFonts w:ascii="Arial" w:hAnsi="Arial" w:cs="Arial"/>
          <w:spacing w:val="-3"/>
          <w:sz w:val="22"/>
          <w:szCs w:val="22"/>
        </w:rPr>
        <w:t xml:space="preserve">, </w:t>
      </w:r>
      <w:r w:rsidR="00C3294A">
        <w:rPr>
          <w:rFonts w:ascii="Arial" w:hAnsi="Arial" w:cs="Arial"/>
          <w:spacing w:val="-3"/>
          <w:sz w:val="22"/>
          <w:szCs w:val="22"/>
        </w:rPr>
        <w:t>2020</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A3FF1"/>
    <w:rsid w:val="000E48C6"/>
    <w:rsid w:val="00113312"/>
    <w:rsid w:val="00131B7E"/>
    <w:rsid w:val="00144A09"/>
    <w:rsid w:val="00144C5C"/>
    <w:rsid w:val="00175106"/>
    <w:rsid w:val="001A5E90"/>
    <w:rsid w:val="001B304B"/>
    <w:rsid w:val="001B7091"/>
    <w:rsid w:val="001C2034"/>
    <w:rsid w:val="001C21D6"/>
    <w:rsid w:val="001D0E28"/>
    <w:rsid w:val="001D11F7"/>
    <w:rsid w:val="001E1DC7"/>
    <w:rsid w:val="001E5D36"/>
    <w:rsid w:val="001F32EE"/>
    <w:rsid w:val="002044D1"/>
    <w:rsid w:val="00204C10"/>
    <w:rsid w:val="002062E0"/>
    <w:rsid w:val="0022552F"/>
    <w:rsid w:val="00231515"/>
    <w:rsid w:val="0024016D"/>
    <w:rsid w:val="0025185B"/>
    <w:rsid w:val="00254300"/>
    <w:rsid w:val="00285F58"/>
    <w:rsid w:val="00286D36"/>
    <w:rsid w:val="002A1545"/>
    <w:rsid w:val="002F0C85"/>
    <w:rsid w:val="003013CF"/>
    <w:rsid w:val="003068EC"/>
    <w:rsid w:val="003113AB"/>
    <w:rsid w:val="0032617A"/>
    <w:rsid w:val="00331480"/>
    <w:rsid w:val="00334E4A"/>
    <w:rsid w:val="00344DC6"/>
    <w:rsid w:val="0035536B"/>
    <w:rsid w:val="003719DA"/>
    <w:rsid w:val="00372F29"/>
    <w:rsid w:val="00386094"/>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38B6"/>
    <w:rsid w:val="00605466"/>
    <w:rsid w:val="00611871"/>
    <w:rsid w:val="00612950"/>
    <w:rsid w:val="00630A51"/>
    <w:rsid w:val="006516EA"/>
    <w:rsid w:val="00665E67"/>
    <w:rsid w:val="00666DC4"/>
    <w:rsid w:val="00715779"/>
    <w:rsid w:val="007227FA"/>
    <w:rsid w:val="00730B29"/>
    <w:rsid w:val="007455F1"/>
    <w:rsid w:val="00753B90"/>
    <w:rsid w:val="00760B20"/>
    <w:rsid w:val="007632C9"/>
    <w:rsid w:val="00772C13"/>
    <w:rsid w:val="00774604"/>
    <w:rsid w:val="00796562"/>
    <w:rsid w:val="007C64CB"/>
    <w:rsid w:val="007D07E3"/>
    <w:rsid w:val="007D3104"/>
    <w:rsid w:val="007D7C8E"/>
    <w:rsid w:val="00805BC3"/>
    <w:rsid w:val="00807297"/>
    <w:rsid w:val="00810F44"/>
    <w:rsid w:val="00815BD2"/>
    <w:rsid w:val="008241AA"/>
    <w:rsid w:val="00844E30"/>
    <w:rsid w:val="00862CDF"/>
    <w:rsid w:val="00864CD6"/>
    <w:rsid w:val="00876381"/>
    <w:rsid w:val="008837D4"/>
    <w:rsid w:val="00896954"/>
    <w:rsid w:val="008A0B85"/>
    <w:rsid w:val="008A1493"/>
    <w:rsid w:val="008B091F"/>
    <w:rsid w:val="008B7888"/>
    <w:rsid w:val="008D08D0"/>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25"/>
    <w:rsid w:val="00A21254"/>
    <w:rsid w:val="00A41981"/>
    <w:rsid w:val="00A4743C"/>
    <w:rsid w:val="00A50E76"/>
    <w:rsid w:val="00A6146F"/>
    <w:rsid w:val="00A8241A"/>
    <w:rsid w:val="00A84ADC"/>
    <w:rsid w:val="00A90C78"/>
    <w:rsid w:val="00A91F6D"/>
    <w:rsid w:val="00A96B97"/>
    <w:rsid w:val="00AC6CB3"/>
    <w:rsid w:val="00AE3E9A"/>
    <w:rsid w:val="00AF3358"/>
    <w:rsid w:val="00B10C1E"/>
    <w:rsid w:val="00B2193D"/>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04A93"/>
    <w:rsid w:val="00E22786"/>
    <w:rsid w:val="00E474C8"/>
    <w:rsid w:val="00E50045"/>
    <w:rsid w:val="00E52667"/>
    <w:rsid w:val="00E60B4D"/>
    <w:rsid w:val="00E623CA"/>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E91B3D"/>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82</TotalTime>
  <Pages>1</Pages>
  <Words>334</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Martin Roy</cp:lastModifiedBy>
  <cp:revision>18</cp:revision>
  <cp:lastPrinted>2020-07-23T15:18:00Z</cp:lastPrinted>
  <dcterms:created xsi:type="dcterms:W3CDTF">2020-07-23T13:59:00Z</dcterms:created>
  <dcterms:modified xsi:type="dcterms:W3CDTF">2020-10-21T21:02:00Z</dcterms:modified>
</cp:coreProperties>
</file>