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12B37" w14:textId="77777777" w:rsidR="00F43DB5" w:rsidRDefault="009D172E" w:rsidP="00BF1E50">
      <w:pPr>
        <w:rPr>
          <w:b/>
          <w:sz w:val="20"/>
        </w:rPr>
      </w:pPr>
      <w:r>
        <w:rPr>
          <w:noProof/>
        </w:rPr>
        <w:drawing>
          <wp:anchor distT="0" distB="0" distL="114300" distR="114300" simplePos="0" relativeHeight="251657728" behindDoc="0" locked="0" layoutInCell="1" allowOverlap="1" wp14:anchorId="52E5D080" wp14:editId="557CAE84">
            <wp:simplePos x="0" y="0"/>
            <wp:positionH relativeFrom="margin">
              <wp:align>center</wp:align>
            </wp:positionH>
            <wp:positionV relativeFrom="margin">
              <wp:align>top</wp:align>
            </wp:positionV>
            <wp:extent cx="1476375" cy="1304925"/>
            <wp:effectExtent l="0" t="0" r="0" b="0"/>
            <wp:wrapSquare wrapText="bothSides"/>
            <wp:docPr id="2" name="Picture 2" descr="cid:image003.png@01CC1A2D.222E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CC1A2D.222E93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3CD25" w14:textId="77777777" w:rsidR="00F43DB5" w:rsidRDefault="001A2F63">
      <w:pPr>
        <w:jc w:val="center"/>
        <w:rPr>
          <w:b/>
          <w:sz w:val="24"/>
        </w:rPr>
      </w:pP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p>
    <w:p w14:paraId="5492016C" w14:textId="77777777" w:rsidR="00F43DB5" w:rsidRDefault="00F43DB5">
      <w:pPr>
        <w:jc w:val="center"/>
        <w:rPr>
          <w:b/>
          <w:sz w:val="24"/>
        </w:rPr>
      </w:pPr>
      <w:r>
        <w:rPr>
          <w:b/>
          <w:sz w:val="24"/>
        </w:rPr>
        <w:t>INVITATION TO BID FOR SERVICES</w:t>
      </w:r>
    </w:p>
    <w:p w14:paraId="004D652E" w14:textId="77777777" w:rsidR="008A1E5E" w:rsidRDefault="008A1E5E">
      <w:pPr>
        <w:jc w:val="center"/>
        <w:rPr>
          <w:b/>
          <w:sz w:val="20"/>
        </w:rPr>
      </w:pPr>
    </w:p>
    <w:p w14:paraId="342F3A21" w14:textId="77777777" w:rsidR="00F43DB5" w:rsidRDefault="00F43DB5">
      <w:pPr>
        <w:rPr>
          <w:b/>
          <w:sz w:val="20"/>
        </w:rPr>
      </w:pPr>
    </w:p>
    <w:p w14:paraId="12D5C21C" w14:textId="77777777" w:rsidR="00F43DB5" w:rsidRDefault="00F43DB5" w:rsidP="00F117FF">
      <w:pPr>
        <w:jc w:val="center"/>
        <w:rPr>
          <w:b/>
          <w:sz w:val="20"/>
        </w:rPr>
      </w:pPr>
      <w:r>
        <w:rPr>
          <w:b/>
          <w:sz w:val="20"/>
        </w:rPr>
        <w:t>COUNTY PRINTING OF LEGAL PUBLICATIONS</w:t>
      </w:r>
    </w:p>
    <w:p w14:paraId="2D845DED" w14:textId="77777777" w:rsidR="00F43DB5" w:rsidRDefault="00F43DB5">
      <w:pPr>
        <w:rPr>
          <w:b/>
          <w:sz w:val="20"/>
        </w:rPr>
      </w:pPr>
    </w:p>
    <w:p w14:paraId="4A1417F3" w14:textId="77777777" w:rsidR="00F43DB5" w:rsidRDefault="00F43DB5" w:rsidP="00132C89">
      <w:pPr>
        <w:spacing w:line="280" w:lineRule="exact"/>
        <w:jc w:val="center"/>
        <w:rPr>
          <w:color w:val="000000"/>
          <w:sz w:val="18"/>
        </w:rPr>
      </w:pPr>
      <w:r>
        <w:rPr>
          <w:color w:val="000000"/>
          <w:sz w:val="18"/>
        </w:rPr>
        <w:t>ISSUED BY: Board of County Commissioners, 351 NW North Street, Chehalis, WA  98532</w:t>
      </w:r>
      <w:r w:rsidR="00132C89">
        <w:rPr>
          <w:color w:val="000000"/>
          <w:sz w:val="18"/>
        </w:rPr>
        <w:t xml:space="preserve">         </w:t>
      </w:r>
      <w:r>
        <w:rPr>
          <w:color w:val="000000"/>
          <w:sz w:val="18"/>
        </w:rPr>
        <w:t>Phone (360) 740-</w:t>
      </w:r>
      <w:r w:rsidR="00D17421">
        <w:rPr>
          <w:color w:val="000000"/>
          <w:sz w:val="18"/>
        </w:rPr>
        <w:t>1419</w:t>
      </w:r>
    </w:p>
    <w:p w14:paraId="7FE7B0B9" w14:textId="77777777" w:rsidR="00F43DB5" w:rsidRDefault="00F43DB5">
      <w:pPr>
        <w:spacing w:line="280" w:lineRule="exact"/>
        <w:rPr>
          <w:b/>
          <w:sz w:val="18"/>
        </w:rPr>
      </w:pPr>
    </w:p>
    <w:tbl>
      <w:tblPr>
        <w:tblW w:w="0" w:type="auto"/>
        <w:tblInd w:w="144" w:type="dxa"/>
        <w:tblLayout w:type="fixed"/>
        <w:tblCellMar>
          <w:left w:w="141" w:type="dxa"/>
          <w:right w:w="141" w:type="dxa"/>
        </w:tblCellMar>
        <w:tblLook w:val="0000" w:firstRow="0" w:lastRow="0" w:firstColumn="0" w:lastColumn="0" w:noHBand="0" w:noVBand="0"/>
      </w:tblPr>
      <w:tblGrid>
        <w:gridCol w:w="5598"/>
        <w:gridCol w:w="5199"/>
      </w:tblGrid>
      <w:tr w:rsidR="00F43DB5" w14:paraId="351604D3" w14:textId="77777777">
        <w:trPr>
          <w:cantSplit/>
          <w:trHeight w:val="8952"/>
        </w:trPr>
        <w:tc>
          <w:tcPr>
            <w:tcW w:w="5598" w:type="dxa"/>
            <w:tcBorders>
              <w:top w:val="double" w:sz="4" w:space="0" w:color="auto"/>
              <w:left w:val="double" w:sz="6" w:space="0" w:color="000000"/>
              <w:bottom w:val="double" w:sz="4" w:space="0" w:color="auto"/>
            </w:tcBorders>
          </w:tcPr>
          <w:p w14:paraId="7673952D" w14:textId="77777777" w:rsidR="00F43DB5" w:rsidRDefault="00F43DB5">
            <w:pPr>
              <w:rPr>
                <w:sz w:val="18"/>
              </w:rPr>
            </w:pPr>
          </w:p>
          <w:p w14:paraId="4B2ED5CF" w14:textId="6BAA463D" w:rsidR="00F43DB5" w:rsidRDefault="00F43DB5">
            <w:pPr>
              <w:rPr>
                <w:b/>
                <w:bCs/>
                <w:sz w:val="20"/>
              </w:rPr>
            </w:pPr>
            <w:r>
              <w:rPr>
                <w:sz w:val="20"/>
              </w:rPr>
              <w:t>BID DUE DATE &amp; TIME: Sealed bids must be submitted to the Clerk of the Board in the Lewis County Commissioners’ Office, 351 NW North Street, Chehalis, WA</w:t>
            </w:r>
            <w:r w:rsidR="009F285C">
              <w:rPr>
                <w:sz w:val="20"/>
              </w:rPr>
              <w:t xml:space="preserve"> </w:t>
            </w:r>
            <w:r>
              <w:rPr>
                <w:sz w:val="20"/>
              </w:rPr>
              <w:t xml:space="preserve">98532 </w:t>
            </w:r>
            <w:r w:rsidR="00B10BD9">
              <w:rPr>
                <w:sz w:val="20"/>
              </w:rPr>
              <w:t>by</w:t>
            </w:r>
            <w:r w:rsidR="000077E2">
              <w:rPr>
                <w:sz w:val="20"/>
              </w:rPr>
              <w:t xml:space="preserve"> </w:t>
            </w:r>
            <w:r w:rsidR="00712590">
              <w:rPr>
                <w:sz w:val="20"/>
              </w:rPr>
              <w:t>3 p</w:t>
            </w:r>
            <w:r w:rsidR="003B505A">
              <w:rPr>
                <w:sz w:val="20"/>
              </w:rPr>
              <w:t>.m. March 1</w:t>
            </w:r>
            <w:r w:rsidR="00A803BE">
              <w:rPr>
                <w:sz w:val="20"/>
              </w:rPr>
              <w:t>3</w:t>
            </w:r>
            <w:r w:rsidR="003B505A">
              <w:rPr>
                <w:sz w:val="20"/>
              </w:rPr>
              <w:t>, 202</w:t>
            </w:r>
            <w:r w:rsidR="00A803BE">
              <w:rPr>
                <w:sz w:val="20"/>
              </w:rPr>
              <w:t>5</w:t>
            </w:r>
            <w:r w:rsidR="00182606" w:rsidRPr="000C55E5">
              <w:rPr>
                <w:bCs/>
                <w:sz w:val="20"/>
              </w:rPr>
              <w:t>.</w:t>
            </w:r>
            <w:r w:rsidR="000C55E5">
              <w:rPr>
                <w:bCs/>
                <w:sz w:val="20"/>
              </w:rPr>
              <w:t xml:space="preserve"> Bids must be in an envelope clearly marked </w:t>
            </w:r>
            <w:r w:rsidR="000C55E5" w:rsidRPr="000C55E5">
              <w:rPr>
                <w:bCs/>
                <w:sz w:val="20"/>
              </w:rPr>
              <w:t xml:space="preserve">“SEALED BID FOR COUNTY PRINTING OF LEGAL PUBLICATIONS – TO BE OPENED </w:t>
            </w:r>
            <w:r w:rsidR="00B10BD9">
              <w:rPr>
                <w:bCs/>
                <w:sz w:val="20"/>
              </w:rPr>
              <w:t xml:space="preserve">AT </w:t>
            </w:r>
            <w:r w:rsidR="000C55E5" w:rsidRPr="000C55E5">
              <w:rPr>
                <w:bCs/>
                <w:sz w:val="20"/>
              </w:rPr>
              <w:t>OR AFTE</w:t>
            </w:r>
            <w:r w:rsidR="00B10BD9">
              <w:rPr>
                <w:bCs/>
                <w:sz w:val="20"/>
              </w:rPr>
              <w:t xml:space="preserve">R </w:t>
            </w:r>
            <w:r w:rsidR="00E727D0">
              <w:rPr>
                <w:bCs/>
                <w:sz w:val="20"/>
              </w:rPr>
              <w:t>10 A</w:t>
            </w:r>
            <w:r w:rsidR="00B10BD9">
              <w:rPr>
                <w:bCs/>
                <w:sz w:val="20"/>
              </w:rPr>
              <w:t xml:space="preserve">.M. MARCH </w:t>
            </w:r>
            <w:r w:rsidR="009F01BE">
              <w:rPr>
                <w:bCs/>
                <w:sz w:val="20"/>
              </w:rPr>
              <w:t>1</w:t>
            </w:r>
            <w:r w:rsidR="00A803BE">
              <w:rPr>
                <w:bCs/>
                <w:sz w:val="20"/>
              </w:rPr>
              <w:t>8</w:t>
            </w:r>
            <w:r w:rsidR="00B10BD9">
              <w:rPr>
                <w:bCs/>
                <w:sz w:val="20"/>
              </w:rPr>
              <w:t>, 202</w:t>
            </w:r>
            <w:r w:rsidR="00A803BE">
              <w:rPr>
                <w:bCs/>
                <w:sz w:val="20"/>
              </w:rPr>
              <w:t>5</w:t>
            </w:r>
            <w:r w:rsidR="000C55E5" w:rsidRPr="000C55E5">
              <w:rPr>
                <w:bCs/>
                <w:sz w:val="20"/>
              </w:rPr>
              <w:t>.”</w:t>
            </w:r>
          </w:p>
          <w:p w14:paraId="5ECD46C8" w14:textId="77777777" w:rsidR="00F43DB5" w:rsidRDefault="00F43DB5">
            <w:pPr>
              <w:pStyle w:val="CommentText"/>
            </w:pPr>
          </w:p>
          <w:p w14:paraId="042145AB" w14:textId="77777777" w:rsidR="00F43DB5" w:rsidRDefault="00F43DB5">
            <w:pPr>
              <w:pStyle w:val="BodyText2"/>
            </w:pPr>
            <w:r>
              <w:t>THIS BID IS BEING SUBMITTED BY:</w:t>
            </w:r>
          </w:p>
          <w:p w14:paraId="0B7A70E3" w14:textId="77777777" w:rsidR="00F43DB5" w:rsidRDefault="00F43DB5">
            <w:pPr>
              <w:rPr>
                <w:sz w:val="20"/>
              </w:rPr>
            </w:pPr>
          </w:p>
          <w:p w14:paraId="73497E0B" w14:textId="77777777" w:rsidR="00F43DB5" w:rsidRDefault="00F43DB5">
            <w:pPr>
              <w:tabs>
                <w:tab w:val="left" w:leader="underscore" w:pos="5166"/>
              </w:tabs>
              <w:rPr>
                <w:sz w:val="20"/>
              </w:rPr>
            </w:pPr>
            <w:r>
              <w:rPr>
                <w:sz w:val="20"/>
              </w:rPr>
              <w:t>Bidder Name</w:t>
            </w:r>
            <w:r>
              <w:rPr>
                <w:sz w:val="20"/>
              </w:rPr>
              <w:tab/>
            </w:r>
          </w:p>
          <w:p w14:paraId="65755412" w14:textId="77777777" w:rsidR="00F43DB5" w:rsidRDefault="00F43DB5">
            <w:pPr>
              <w:tabs>
                <w:tab w:val="left" w:leader="underscore" w:pos="5166"/>
              </w:tabs>
              <w:rPr>
                <w:sz w:val="20"/>
              </w:rPr>
            </w:pPr>
          </w:p>
          <w:p w14:paraId="61271BEA" w14:textId="77777777" w:rsidR="00F43DB5" w:rsidRDefault="00F43DB5">
            <w:pPr>
              <w:tabs>
                <w:tab w:val="left" w:leader="underscore" w:pos="5166"/>
              </w:tabs>
              <w:rPr>
                <w:sz w:val="20"/>
              </w:rPr>
            </w:pPr>
            <w:r>
              <w:rPr>
                <w:sz w:val="20"/>
              </w:rPr>
              <w:t>Company</w:t>
            </w:r>
            <w:r>
              <w:rPr>
                <w:sz w:val="20"/>
              </w:rPr>
              <w:tab/>
            </w:r>
          </w:p>
          <w:p w14:paraId="3466D6FF" w14:textId="77777777" w:rsidR="00F43DB5" w:rsidRDefault="00F43DB5">
            <w:pPr>
              <w:tabs>
                <w:tab w:val="left" w:leader="underscore" w:pos="5166"/>
              </w:tabs>
              <w:rPr>
                <w:sz w:val="20"/>
              </w:rPr>
            </w:pPr>
          </w:p>
          <w:p w14:paraId="6852B932" w14:textId="77777777" w:rsidR="00F43DB5" w:rsidRDefault="00F43DB5">
            <w:pPr>
              <w:tabs>
                <w:tab w:val="left" w:leader="underscore" w:pos="5166"/>
              </w:tabs>
              <w:rPr>
                <w:sz w:val="20"/>
              </w:rPr>
            </w:pPr>
            <w:r>
              <w:rPr>
                <w:sz w:val="20"/>
              </w:rPr>
              <w:t>Address</w:t>
            </w:r>
            <w:r>
              <w:rPr>
                <w:sz w:val="20"/>
              </w:rPr>
              <w:tab/>
            </w:r>
          </w:p>
          <w:p w14:paraId="489794B8" w14:textId="77777777" w:rsidR="00F43DB5" w:rsidRDefault="00F43DB5">
            <w:pPr>
              <w:tabs>
                <w:tab w:val="left" w:leader="underscore" w:pos="5166"/>
              </w:tabs>
              <w:rPr>
                <w:sz w:val="20"/>
              </w:rPr>
            </w:pPr>
          </w:p>
          <w:p w14:paraId="7A3143B6" w14:textId="77777777" w:rsidR="00F43DB5" w:rsidRDefault="00F43DB5">
            <w:pPr>
              <w:tabs>
                <w:tab w:val="left" w:leader="underscore" w:pos="5166"/>
              </w:tabs>
              <w:rPr>
                <w:sz w:val="20"/>
              </w:rPr>
            </w:pPr>
            <w:r>
              <w:rPr>
                <w:sz w:val="20"/>
              </w:rPr>
              <w:t>City_______________________ St_____ Zip</w:t>
            </w:r>
            <w:r>
              <w:rPr>
                <w:sz w:val="20"/>
              </w:rPr>
              <w:tab/>
            </w:r>
          </w:p>
          <w:p w14:paraId="4EFF9A66" w14:textId="77777777" w:rsidR="00F43DB5" w:rsidRDefault="00F43DB5">
            <w:pPr>
              <w:tabs>
                <w:tab w:val="left" w:leader="underscore" w:pos="5166"/>
              </w:tabs>
              <w:rPr>
                <w:sz w:val="20"/>
              </w:rPr>
            </w:pPr>
          </w:p>
          <w:p w14:paraId="3ED30981" w14:textId="77777777" w:rsidR="00F43DB5" w:rsidRDefault="00F43DB5">
            <w:pPr>
              <w:tabs>
                <w:tab w:val="left" w:leader="underscore" w:pos="5166"/>
              </w:tabs>
              <w:rPr>
                <w:sz w:val="20"/>
              </w:rPr>
            </w:pPr>
            <w:r>
              <w:rPr>
                <w:sz w:val="20"/>
              </w:rPr>
              <w:t>Ph________________________ Fax</w:t>
            </w:r>
            <w:r>
              <w:rPr>
                <w:sz w:val="20"/>
              </w:rPr>
              <w:tab/>
            </w:r>
          </w:p>
          <w:p w14:paraId="41207A85" w14:textId="77777777" w:rsidR="00F43DB5" w:rsidRDefault="00F43DB5">
            <w:pPr>
              <w:rPr>
                <w:sz w:val="20"/>
              </w:rPr>
            </w:pPr>
            <w:r>
              <w:rPr>
                <w:sz w:val="20"/>
              </w:rPr>
              <w:tab/>
            </w:r>
          </w:p>
          <w:p w14:paraId="1609264C" w14:textId="77777777" w:rsidR="00F43DB5" w:rsidRDefault="00F43DB5">
            <w:pPr>
              <w:rPr>
                <w:sz w:val="20"/>
              </w:rPr>
            </w:pPr>
          </w:p>
          <w:p w14:paraId="780EED40" w14:textId="77777777" w:rsidR="00F43DB5" w:rsidRDefault="00F43DB5">
            <w:pPr>
              <w:pStyle w:val="BodyText2"/>
            </w:pPr>
            <w:r>
              <w:t>The undersigned offers and agrees to furnish the goods or services for the period required at the price(s) entered herein subject to the terms and conditions attached hereto.</w:t>
            </w:r>
          </w:p>
          <w:p w14:paraId="6FB0A091" w14:textId="77777777" w:rsidR="00F43DB5" w:rsidRDefault="00F43DB5">
            <w:pPr>
              <w:rPr>
                <w:sz w:val="20"/>
              </w:rPr>
            </w:pPr>
          </w:p>
          <w:p w14:paraId="660CBF4D" w14:textId="77777777" w:rsidR="00F43DB5" w:rsidRDefault="00F43DB5">
            <w:pPr>
              <w:rPr>
                <w:sz w:val="20"/>
              </w:rPr>
            </w:pPr>
            <w:r>
              <w:rPr>
                <w:sz w:val="20"/>
              </w:rPr>
              <w:t>I CERTIFY that the bid document has been read and understood and that all of the conditions contained therein are acceptable, and further, to the best of my knowledge the information contained in this bid proposal is accurate and complete and that I have the legal authority to commit this firm to a contractual agreement.</w:t>
            </w:r>
          </w:p>
          <w:p w14:paraId="1213EB15" w14:textId="77777777" w:rsidR="00F43DB5" w:rsidRDefault="00F43DB5">
            <w:pPr>
              <w:rPr>
                <w:sz w:val="20"/>
              </w:rPr>
            </w:pPr>
          </w:p>
          <w:p w14:paraId="212E2CA5" w14:textId="77777777" w:rsidR="00F43DB5" w:rsidRDefault="00F43DB5">
            <w:pPr>
              <w:rPr>
                <w:sz w:val="20"/>
              </w:rPr>
            </w:pPr>
          </w:p>
          <w:p w14:paraId="03736945" w14:textId="77777777" w:rsidR="00F43DB5" w:rsidRDefault="001A2F63">
            <w:pPr>
              <w:rPr>
                <w:sz w:val="20"/>
              </w:rPr>
            </w:pPr>
            <w:r>
              <w:rPr>
                <w:sz w:val="20"/>
              </w:rPr>
              <w:t>By</w:t>
            </w:r>
            <w:r w:rsidR="00F43DB5">
              <w:rPr>
                <w:sz w:val="20"/>
              </w:rPr>
              <w:t xml:space="preserve">: ______________________________________________  </w:t>
            </w:r>
          </w:p>
          <w:p w14:paraId="7D9A3FCC" w14:textId="77777777" w:rsidR="00F43DB5" w:rsidRDefault="00F43DB5">
            <w:pPr>
              <w:rPr>
                <w:sz w:val="20"/>
              </w:rPr>
            </w:pPr>
          </w:p>
          <w:p w14:paraId="218E7D1B" w14:textId="77777777" w:rsidR="00F43DB5" w:rsidRDefault="00F43DB5">
            <w:pPr>
              <w:rPr>
                <w:sz w:val="18"/>
              </w:rPr>
            </w:pPr>
            <w:r>
              <w:rPr>
                <w:sz w:val="20"/>
              </w:rPr>
              <w:t>Date:</w:t>
            </w:r>
            <w:r w:rsidR="001A2F63">
              <w:rPr>
                <w:sz w:val="20"/>
              </w:rPr>
              <w:t xml:space="preserve"> </w:t>
            </w:r>
            <w:r>
              <w:rPr>
                <w:sz w:val="20"/>
              </w:rPr>
              <w:t>_______________</w:t>
            </w:r>
          </w:p>
        </w:tc>
        <w:tc>
          <w:tcPr>
            <w:tcW w:w="5199" w:type="dxa"/>
            <w:tcBorders>
              <w:top w:val="double" w:sz="4" w:space="0" w:color="auto"/>
              <w:left w:val="double" w:sz="4" w:space="0" w:color="auto"/>
              <w:bottom w:val="double" w:sz="4" w:space="0" w:color="auto"/>
              <w:right w:val="double" w:sz="4" w:space="0" w:color="auto"/>
            </w:tcBorders>
          </w:tcPr>
          <w:p w14:paraId="7262425B" w14:textId="77777777" w:rsidR="00F43DB5" w:rsidRDefault="00F43DB5">
            <w:pPr>
              <w:tabs>
                <w:tab w:val="right" w:pos="27969"/>
              </w:tabs>
              <w:rPr>
                <w:sz w:val="18"/>
              </w:rPr>
            </w:pPr>
          </w:p>
          <w:p w14:paraId="3E989D30" w14:textId="722BD26F" w:rsidR="00F43DB5" w:rsidRPr="00377C13" w:rsidRDefault="00F43DB5">
            <w:pPr>
              <w:tabs>
                <w:tab w:val="right" w:pos="27969"/>
              </w:tabs>
              <w:rPr>
                <w:sz w:val="20"/>
              </w:rPr>
            </w:pPr>
            <w:r>
              <w:rPr>
                <w:sz w:val="20"/>
              </w:rPr>
              <w:t>B</w:t>
            </w:r>
            <w:r w:rsidR="00B71335">
              <w:rPr>
                <w:sz w:val="20"/>
              </w:rPr>
              <w:t xml:space="preserve">ID ISSUE </w:t>
            </w:r>
            <w:r w:rsidR="00B71335" w:rsidRPr="00377C13">
              <w:rPr>
                <w:sz w:val="20"/>
              </w:rPr>
              <w:t>DATE:</w:t>
            </w:r>
            <w:r w:rsidR="00712590">
              <w:rPr>
                <w:sz w:val="20"/>
              </w:rPr>
              <w:t xml:space="preserve"> Feb. </w:t>
            </w:r>
            <w:r w:rsidR="00A803BE">
              <w:rPr>
                <w:sz w:val="20"/>
              </w:rPr>
              <w:t>4</w:t>
            </w:r>
            <w:r w:rsidR="00B10BD9">
              <w:rPr>
                <w:sz w:val="20"/>
              </w:rPr>
              <w:t>, 202</w:t>
            </w:r>
            <w:r w:rsidR="00A803BE">
              <w:rPr>
                <w:sz w:val="20"/>
              </w:rPr>
              <w:t>5</w:t>
            </w:r>
          </w:p>
          <w:p w14:paraId="7FD3054A" w14:textId="77777777" w:rsidR="00F43DB5" w:rsidRPr="00377C13" w:rsidRDefault="00F43DB5">
            <w:pPr>
              <w:rPr>
                <w:sz w:val="20"/>
              </w:rPr>
            </w:pPr>
          </w:p>
          <w:p w14:paraId="5D7ED354" w14:textId="77777777" w:rsidR="00F43DB5" w:rsidRPr="00377C13" w:rsidRDefault="00F43DB5">
            <w:pPr>
              <w:pStyle w:val="BodyText"/>
              <w:tabs>
                <w:tab w:val="clear" w:pos="27968"/>
              </w:tabs>
              <w:rPr>
                <w:sz w:val="20"/>
              </w:rPr>
            </w:pPr>
            <w:r w:rsidRPr="00377C13">
              <w:rPr>
                <w:sz w:val="20"/>
              </w:rPr>
              <w:t>NATURE OF THE PROJECT:  This is a bid for publication of Lewis County’s legal notices.</w:t>
            </w:r>
          </w:p>
          <w:p w14:paraId="657E29A3" w14:textId="77777777" w:rsidR="00F43DB5" w:rsidRPr="00377C13" w:rsidRDefault="00F43DB5">
            <w:pPr>
              <w:rPr>
                <w:sz w:val="20"/>
              </w:rPr>
            </w:pPr>
          </w:p>
          <w:p w14:paraId="3410302D" w14:textId="6C5293CD" w:rsidR="00F43DB5" w:rsidRPr="00377C13" w:rsidRDefault="00EF1D06">
            <w:pPr>
              <w:pStyle w:val="BodyText"/>
              <w:tabs>
                <w:tab w:val="clear" w:pos="27968"/>
              </w:tabs>
              <w:rPr>
                <w:sz w:val="20"/>
              </w:rPr>
            </w:pPr>
            <w:r w:rsidRPr="00377C13">
              <w:rPr>
                <w:sz w:val="20"/>
              </w:rPr>
              <w:t xml:space="preserve">MAIL OR HAND DELIVER </w:t>
            </w:r>
            <w:r w:rsidR="00F43DB5" w:rsidRPr="00377C13">
              <w:rPr>
                <w:sz w:val="20"/>
              </w:rPr>
              <w:t xml:space="preserve">BIDS </w:t>
            </w:r>
            <w:r w:rsidR="00B10BD9">
              <w:rPr>
                <w:sz w:val="20"/>
              </w:rPr>
              <w:t xml:space="preserve">BY </w:t>
            </w:r>
            <w:r w:rsidR="00712590">
              <w:rPr>
                <w:sz w:val="20"/>
              </w:rPr>
              <w:t>3</w:t>
            </w:r>
            <w:r w:rsidR="00E727D0">
              <w:rPr>
                <w:sz w:val="20"/>
              </w:rPr>
              <w:t xml:space="preserve"> </w:t>
            </w:r>
            <w:r w:rsidR="00712590">
              <w:rPr>
                <w:sz w:val="20"/>
              </w:rPr>
              <w:t>P</w:t>
            </w:r>
            <w:r w:rsidR="00B10BD9">
              <w:rPr>
                <w:sz w:val="20"/>
              </w:rPr>
              <w:t>.M. MARCH 1</w:t>
            </w:r>
            <w:r w:rsidR="001D11F4">
              <w:rPr>
                <w:sz w:val="20"/>
              </w:rPr>
              <w:t>3</w:t>
            </w:r>
            <w:r w:rsidR="00B10BD9">
              <w:rPr>
                <w:sz w:val="20"/>
              </w:rPr>
              <w:t>, 202</w:t>
            </w:r>
            <w:r w:rsidR="001D11F4">
              <w:rPr>
                <w:sz w:val="20"/>
              </w:rPr>
              <w:t>5</w:t>
            </w:r>
            <w:r w:rsidR="00B10BD9">
              <w:rPr>
                <w:sz w:val="20"/>
              </w:rPr>
              <w:t>,</w:t>
            </w:r>
            <w:r w:rsidR="00B71335" w:rsidRPr="00377C13">
              <w:rPr>
                <w:sz w:val="20"/>
              </w:rPr>
              <w:t xml:space="preserve"> </w:t>
            </w:r>
            <w:r w:rsidR="001A2F63" w:rsidRPr="00377C13">
              <w:rPr>
                <w:sz w:val="20"/>
              </w:rPr>
              <w:t>to</w:t>
            </w:r>
            <w:r w:rsidR="00182606" w:rsidRPr="00377C13">
              <w:rPr>
                <w:sz w:val="20"/>
              </w:rPr>
              <w:t xml:space="preserve"> the</w:t>
            </w:r>
            <w:r w:rsidR="00F43DB5" w:rsidRPr="00377C13">
              <w:rPr>
                <w:sz w:val="20"/>
              </w:rPr>
              <w:t xml:space="preserve"> </w:t>
            </w:r>
            <w:r w:rsidR="00773C61" w:rsidRPr="00377C13">
              <w:rPr>
                <w:sz w:val="20"/>
              </w:rPr>
              <w:t>Clerk of the</w:t>
            </w:r>
            <w:r w:rsidR="00F43DB5" w:rsidRPr="00377C13">
              <w:rPr>
                <w:sz w:val="20"/>
              </w:rPr>
              <w:t xml:space="preserve"> Board of County Commissioners, 351 NW North Street,</w:t>
            </w:r>
            <w:r w:rsidR="00773C61" w:rsidRPr="00377C13">
              <w:rPr>
                <w:sz w:val="20"/>
              </w:rPr>
              <w:t xml:space="preserve"> Room 2</w:t>
            </w:r>
            <w:r w:rsidR="00957405" w:rsidRPr="00377C13">
              <w:rPr>
                <w:sz w:val="20"/>
              </w:rPr>
              <w:t>10</w:t>
            </w:r>
            <w:r w:rsidR="000077E2" w:rsidRPr="00377C13">
              <w:rPr>
                <w:sz w:val="20"/>
              </w:rPr>
              <w:t xml:space="preserve"> Chehalis, WA </w:t>
            </w:r>
            <w:r w:rsidR="00F43DB5" w:rsidRPr="00377C13">
              <w:rPr>
                <w:sz w:val="20"/>
              </w:rPr>
              <w:t>98532</w:t>
            </w:r>
            <w:r w:rsidR="001A2F63" w:rsidRPr="00377C13">
              <w:rPr>
                <w:sz w:val="20"/>
              </w:rPr>
              <w:t>.</w:t>
            </w:r>
            <w:r w:rsidR="00E637AD">
              <w:rPr>
                <w:sz w:val="20"/>
              </w:rPr>
              <w:t xml:space="preserve"> Bids must be received by </w:t>
            </w:r>
            <w:r w:rsidR="00712590">
              <w:rPr>
                <w:sz w:val="20"/>
              </w:rPr>
              <w:t>3</w:t>
            </w:r>
            <w:r w:rsidR="00E637AD">
              <w:rPr>
                <w:sz w:val="20"/>
              </w:rPr>
              <w:t xml:space="preserve"> </w:t>
            </w:r>
            <w:r w:rsidR="00712590">
              <w:rPr>
                <w:sz w:val="20"/>
              </w:rPr>
              <w:t>p</w:t>
            </w:r>
            <w:r w:rsidR="00E637AD">
              <w:rPr>
                <w:sz w:val="20"/>
              </w:rPr>
              <w:t>.m. March 1</w:t>
            </w:r>
            <w:r w:rsidR="00A803BE">
              <w:rPr>
                <w:sz w:val="20"/>
              </w:rPr>
              <w:t>3</w:t>
            </w:r>
            <w:r w:rsidR="00E637AD">
              <w:rPr>
                <w:sz w:val="20"/>
              </w:rPr>
              <w:t>, 202</w:t>
            </w:r>
            <w:r w:rsidR="00A803BE">
              <w:rPr>
                <w:sz w:val="20"/>
              </w:rPr>
              <w:t>5</w:t>
            </w:r>
            <w:r w:rsidR="00E637AD">
              <w:rPr>
                <w:sz w:val="20"/>
              </w:rPr>
              <w:t>.</w:t>
            </w:r>
            <w:r w:rsidR="00B21BDC">
              <w:rPr>
                <w:sz w:val="20"/>
              </w:rPr>
              <w:t xml:space="preserve"> Bids will be ope</w:t>
            </w:r>
            <w:r w:rsidR="00712590">
              <w:rPr>
                <w:sz w:val="20"/>
              </w:rPr>
              <w:t xml:space="preserve">ned at or after 10 a.m. March </w:t>
            </w:r>
            <w:r w:rsidR="009F01BE">
              <w:rPr>
                <w:sz w:val="20"/>
              </w:rPr>
              <w:t>1</w:t>
            </w:r>
            <w:r w:rsidR="00A803BE">
              <w:rPr>
                <w:sz w:val="20"/>
              </w:rPr>
              <w:t>8</w:t>
            </w:r>
            <w:r w:rsidR="00B21BDC">
              <w:rPr>
                <w:sz w:val="20"/>
              </w:rPr>
              <w:t>, 202</w:t>
            </w:r>
            <w:r w:rsidR="00A803BE">
              <w:rPr>
                <w:sz w:val="20"/>
              </w:rPr>
              <w:t>5</w:t>
            </w:r>
            <w:r w:rsidR="00B21BDC">
              <w:rPr>
                <w:sz w:val="20"/>
              </w:rPr>
              <w:t>.</w:t>
            </w:r>
          </w:p>
          <w:p w14:paraId="6C14FFA4" w14:textId="77777777" w:rsidR="00F43DB5" w:rsidRDefault="00F43DB5">
            <w:pPr>
              <w:rPr>
                <w:sz w:val="20"/>
              </w:rPr>
            </w:pPr>
          </w:p>
          <w:p w14:paraId="7CA039D9" w14:textId="5120C7DA" w:rsidR="00F43DB5" w:rsidRDefault="0013154F">
            <w:pPr>
              <w:pStyle w:val="BodyText2"/>
              <w:tabs>
                <w:tab w:val="left" w:pos="-720"/>
                <w:tab w:val="left" w:pos="-244"/>
                <w:tab w:val="left" w:pos="3618"/>
                <w:tab w:val="right" w:pos="27969"/>
              </w:tabs>
            </w:pPr>
            <w:r>
              <w:t xml:space="preserve">PROPOSAL EFFECTIVE PERIOD: </w:t>
            </w:r>
            <w:r w:rsidR="00F43DB5">
              <w:t>Bid proposals will be effective for a one-year period commencin</w:t>
            </w:r>
            <w:r w:rsidR="00E727D0">
              <w:t>g July 1, 202</w:t>
            </w:r>
            <w:r w:rsidR="00A803BE">
              <w:t>5</w:t>
            </w:r>
            <w:r w:rsidR="00670E7A">
              <w:t>, and ending June 30,</w:t>
            </w:r>
            <w:r w:rsidR="00E727D0">
              <w:t xml:space="preserve"> 202</w:t>
            </w:r>
            <w:r w:rsidR="00A803BE">
              <w:t>6</w:t>
            </w:r>
            <w:r w:rsidR="00F43DB5">
              <w:t>.</w:t>
            </w:r>
          </w:p>
          <w:p w14:paraId="29D84307" w14:textId="77777777" w:rsidR="00F43DB5" w:rsidRDefault="00F43DB5">
            <w:pPr>
              <w:rPr>
                <w:sz w:val="20"/>
              </w:rPr>
            </w:pPr>
          </w:p>
          <w:p w14:paraId="68902D7F" w14:textId="77777777" w:rsidR="00F43DB5" w:rsidRDefault="00F43DB5">
            <w:pPr>
              <w:rPr>
                <w:sz w:val="20"/>
              </w:rPr>
            </w:pPr>
            <w:r>
              <w:rPr>
                <w:sz w:val="20"/>
              </w:rPr>
              <w:t>F</w:t>
            </w:r>
            <w:r w:rsidR="00873390">
              <w:rPr>
                <w:sz w:val="20"/>
              </w:rPr>
              <w:t>or</w:t>
            </w:r>
            <w:r>
              <w:rPr>
                <w:sz w:val="20"/>
              </w:rPr>
              <w:t xml:space="preserve"> administrative information</w:t>
            </w:r>
            <w:r w:rsidR="00670E7A">
              <w:rPr>
                <w:sz w:val="20"/>
              </w:rPr>
              <w:t>,</w:t>
            </w:r>
            <w:r>
              <w:rPr>
                <w:sz w:val="20"/>
              </w:rPr>
              <w:t xml:space="preserve"> contact </w:t>
            </w:r>
            <w:r w:rsidR="001A2F63">
              <w:rPr>
                <w:sz w:val="20"/>
              </w:rPr>
              <w:t xml:space="preserve">Rieva Lester, </w:t>
            </w:r>
            <w:r w:rsidR="00EF1D06">
              <w:rPr>
                <w:sz w:val="20"/>
              </w:rPr>
              <w:t xml:space="preserve">Clerk of the Board, </w:t>
            </w:r>
            <w:r w:rsidR="003D3026">
              <w:rPr>
                <w:sz w:val="20"/>
              </w:rPr>
              <w:t>Board of County Commissioner</w:t>
            </w:r>
            <w:r>
              <w:rPr>
                <w:sz w:val="20"/>
              </w:rPr>
              <w:t>s</w:t>
            </w:r>
            <w:r w:rsidR="003D3026">
              <w:rPr>
                <w:sz w:val="20"/>
              </w:rPr>
              <w:t>’</w:t>
            </w:r>
            <w:r>
              <w:rPr>
                <w:sz w:val="20"/>
              </w:rPr>
              <w:t xml:space="preserve"> Office, 351 N</w:t>
            </w:r>
            <w:r w:rsidR="004D0AED">
              <w:rPr>
                <w:sz w:val="20"/>
              </w:rPr>
              <w:t>.</w:t>
            </w:r>
            <w:r>
              <w:rPr>
                <w:sz w:val="20"/>
              </w:rPr>
              <w:t>W</w:t>
            </w:r>
            <w:r w:rsidR="004D0AED">
              <w:rPr>
                <w:sz w:val="20"/>
              </w:rPr>
              <w:t>.</w:t>
            </w:r>
            <w:r>
              <w:rPr>
                <w:sz w:val="20"/>
              </w:rPr>
              <w:t xml:space="preserve"> North Stre</w:t>
            </w:r>
            <w:r w:rsidR="008A1E5E">
              <w:rPr>
                <w:sz w:val="20"/>
              </w:rPr>
              <w:t>et, Chehalis, WA 98532 at 360-</w:t>
            </w:r>
            <w:r w:rsidRPr="00AD187B">
              <w:rPr>
                <w:sz w:val="20"/>
              </w:rPr>
              <w:t>740-</w:t>
            </w:r>
            <w:r w:rsidR="00F66BA3">
              <w:rPr>
                <w:bCs/>
                <w:sz w:val="20"/>
              </w:rPr>
              <w:t>1419</w:t>
            </w:r>
            <w:r w:rsidRPr="00AD187B">
              <w:rPr>
                <w:sz w:val="20"/>
              </w:rPr>
              <w:t>.</w:t>
            </w:r>
          </w:p>
          <w:p w14:paraId="7E2E45B0" w14:textId="77777777" w:rsidR="00F43DB5" w:rsidRDefault="00F43DB5">
            <w:pPr>
              <w:spacing w:after="58"/>
              <w:rPr>
                <w:sz w:val="20"/>
              </w:rPr>
            </w:pPr>
          </w:p>
          <w:p w14:paraId="503467FF" w14:textId="77777777" w:rsidR="00F43DB5" w:rsidRDefault="00F43DB5">
            <w:pPr>
              <w:pStyle w:val="BodyText"/>
              <w:rPr>
                <w:sz w:val="20"/>
              </w:rPr>
            </w:pPr>
            <w:r>
              <w:rPr>
                <w:sz w:val="20"/>
              </w:rPr>
              <w:t>The bid response consists of the following pages when compl</w:t>
            </w:r>
            <w:r w:rsidR="003D3026">
              <w:rPr>
                <w:sz w:val="20"/>
              </w:rPr>
              <w:t>eted and submitted: Invitation t</w:t>
            </w:r>
            <w:r>
              <w:rPr>
                <w:sz w:val="20"/>
              </w:rPr>
              <w:t>o Bid</w:t>
            </w:r>
            <w:r w:rsidR="00132C89">
              <w:rPr>
                <w:sz w:val="20"/>
              </w:rPr>
              <w:t xml:space="preserve"> for Services, Bid Scope of Work, Bid Proposal</w:t>
            </w:r>
            <w:r>
              <w:rPr>
                <w:sz w:val="20"/>
              </w:rPr>
              <w:t>, an example of a legal notice complying with scope o</w:t>
            </w:r>
            <w:r w:rsidR="00132C89">
              <w:rPr>
                <w:sz w:val="20"/>
              </w:rPr>
              <w:t>f work, circulation information</w:t>
            </w:r>
            <w:r>
              <w:rPr>
                <w:sz w:val="20"/>
              </w:rPr>
              <w:t xml:space="preserve"> and webpage information.  </w:t>
            </w:r>
          </w:p>
          <w:p w14:paraId="0586939B" w14:textId="77777777" w:rsidR="00F43DB5" w:rsidRDefault="00F43DB5">
            <w:pPr>
              <w:tabs>
                <w:tab w:val="left" w:pos="27968"/>
              </w:tabs>
              <w:rPr>
                <w:sz w:val="20"/>
              </w:rPr>
            </w:pPr>
          </w:p>
          <w:p w14:paraId="16D95F5A" w14:textId="77777777" w:rsidR="00F43DB5" w:rsidRDefault="00F43DB5">
            <w:pPr>
              <w:tabs>
                <w:tab w:val="left" w:pos="27968"/>
              </w:tabs>
              <w:rPr>
                <w:sz w:val="20"/>
              </w:rPr>
            </w:pPr>
          </w:p>
          <w:p w14:paraId="2C2BC275" w14:textId="77777777" w:rsidR="00F43DB5" w:rsidRDefault="00F43DB5">
            <w:pPr>
              <w:tabs>
                <w:tab w:val="left" w:pos="27968"/>
              </w:tabs>
              <w:rPr>
                <w:sz w:val="20"/>
              </w:rPr>
            </w:pPr>
          </w:p>
          <w:p w14:paraId="25CFD647" w14:textId="77777777" w:rsidR="00F43DB5" w:rsidRDefault="00F43DB5">
            <w:pPr>
              <w:tabs>
                <w:tab w:val="left" w:pos="-720"/>
                <w:tab w:val="left" w:pos="-244"/>
                <w:tab w:val="right" w:pos="27969"/>
              </w:tabs>
              <w:rPr>
                <w:sz w:val="18"/>
              </w:rPr>
            </w:pPr>
          </w:p>
          <w:p w14:paraId="315C181E" w14:textId="77777777" w:rsidR="00F43DB5" w:rsidRDefault="00F43DB5">
            <w:pPr>
              <w:rPr>
                <w:sz w:val="18"/>
              </w:rPr>
            </w:pPr>
          </w:p>
        </w:tc>
      </w:tr>
    </w:tbl>
    <w:p w14:paraId="28C3E8E6" w14:textId="77777777" w:rsidR="00F43DB5" w:rsidRDefault="00F43DB5">
      <w:pPr>
        <w:widowControl w:val="0"/>
        <w:ind w:right="126"/>
        <w:rPr>
          <w:b/>
          <w:sz w:val="16"/>
        </w:rPr>
      </w:pPr>
    </w:p>
    <w:p w14:paraId="7ECA75A6" w14:textId="77777777" w:rsidR="00F43DB5" w:rsidRDefault="00F43DB5">
      <w:r>
        <w:rPr>
          <w:b/>
          <w:sz w:val="16"/>
        </w:rPr>
        <w:t>THIS IS NOT AN ORDER.  THIS IS AN INVITATION TO BID</w:t>
      </w:r>
      <w:r w:rsidR="00023B49">
        <w:rPr>
          <w:b/>
          <w:sz w:val="16"/>
        </w:rPr>
        <w:t>,</w:t>
      </w:r>
      <w:r>
        <w:rPr>
          <w:b/>
          <w:sz w:val="16"/>
        </w:rPr>
        <w:t xml:space="preserve"> WHICH DOES NOT OBLIGATE LEWIS COUNTY TO PLACE AN ORDER</w:t>
      </w:r>
      <w:r>
        <w:t xml:space="preserve"> </w:t>
      </w:r>
    </w:p>
    <w:p w14:paraId="3810670D" w14:textId="77777777" w:rsidR="00F43DB5" w:rsidRDefault="00F43DB5">
      <w:pPr>
        <w:jc w:val="center"/>
        <w:rPr>
          <w:b/>
          <w:sz w:val="28"/>
        </w:rPr>
      </w:pPr>
      <w:r>
        <w:br w:type="page"/>
      </w:r>
      <w:r>
        <w:rPr>
          <w:b/>
          <w:sz w:val="28"/>
        </w:rPr>
        <w:lastRenderedPageBreak/>
        <w:t>BID INSTRUCTIONS</w:t>
      </w:r>
    </w:p>
    <w:p w14:paraId="684E4067" w14:textId="77777777" w:rsidR="00773C61" w:rsidRDefault="00773C61">
      <w:pPr>
        <w:jc w:val="center"/>
        <w:rPr>
          <w:b/>
          <w:sz w:val="28"/>
        </w:rPr>
      </w:pPr>
    </w:p>
    <w:p w14:paraId="1D0991BA" w14:textId="77777777" w:rsidR="00F43DB5" w:rsidRDefault="00F43DB5">
      <w:pPr>
        <w:widowControl w:val="0"/>
        <w:ind w:right="126"/>
      </w:pPr>
    </w:p>
    <w:p w14:paraId="13284C0A" w14:textId="77777777" w:rsidR="00F43DB5" w:rsidRPr="00773C61" w:rsidRDefault="00F43DB5" w:rsidP="00670E7A">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sz w:val="24"/>
          <w:szCs w:val="24"/>
        </w:rPr>
      </w:pPr>
      <w:r w:rsidRPr="00773C61">
        <w:rPr>
          <w:b/>
          <w:sz w:val="24"/>
          <w:szCs w:val="24"/>
        </w:rPr>
        <w:t>COUNTY PRINTING OF LEGAL PUBLICATIONS</w:t>
      </w:r>
    </w:p>
    <w:p w14:paraId="0BF9C958"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08ADE0C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1195FC48"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The bidders will complete the bid </w:t>
      </w:r>
      <w:r w:rsidR="00773C61">
        <w:rPr>
          <w:sz w:val="24"/>
        </w:rPr>
        <w:t>questionnaire;</w:t>
      </w:r>
      <w:r>
        <w:rPr>
          <w:sz w:val="24"/>
        </w:rPr>
        <w:t xml:space="preserve"> provide an example of a legal notice using the </w:t>
      </w:r>
      <w:r w:rsidR="00670E7A">
        <w:rPr>
          <w:sz w:val="24"/>
        </w:rPr>
        <w:t xml:space="preserve">sample </w:t>
      </w:r>
      <w:r>
        <w:rPr>
          <w:sz w:val="24"/>
        </w:rPr>
        <w:t xml:space="preserve">legal notice attached to </w:t>
      </w:r>
      <w:r w:rsidR="00670E7A">
        <w:rPr>
          <w:sz w:val="24"/>
        </w:rPr>
        <w:t>these instructions; adhere to</w:t>
      </w:r>
      <w:r>
        <w:rPr>
          <w:sz w:val="24"/>
        </w:rPr>
        <w:t xml:space="preserve"> the requirements established in the scope of work</w:t>
      </w:r>
      <w:r w:rsidR="00670E7A">
        <w:rPr>
          <w:sz w:val="24"/>
        </w:rPr>
        <w:t xml:space="preserve">; </w:t>
      </w:r>
      <w:r w:rsidR="00247999">
        <w:rPr>
          <w:sz w:val="24"/>
        </w:rPr>
        <w:t xml:space="preserve">and </w:t>
      </w:r>
      <w:r w:rsidR="00670E7A">
        <w:rPr>
          <w:sz w:val="24"/>
        </w:rPr>
        <w:t>provide</w:t>
      </w:r>
      <w:r>
        <w:rPr>
          <w:sz w:val="24"/>
        </w:rPr>
        <w:t xml:space="preserve"> the cost to publish the </w:t>
      </w:r>
      <w:r w:rsidR="00670E7A">
        <w:rPr>
          <w:sz w:val="24"/>
        </w:rPr>
        <w:t>provided sample, as outlined in the scope of work,</w:t>
      </w:r>
      <w:r>
        <w:rPr>
          <w:sz w:val="24"/>
        </w:rPr>
        <w:t xml:space="preserve"> in the bidder’s newspaper or journal.</w:t>
      </w:r>
    </w:p>
    <w:p w14:paraId="41FC0789" w14:textId="77777777"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7CB9E124"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01FF2222" w14:textId="77777777" w:rsidR="00F43DB5" w:rsidRDefault="00F43DB5">
      <w:pPr>
        <w:pStyle w:val="Heading1"/>
        <w:rPr>
          <w:sz w:val="28"/>
        </w:rPr>
      </w:pPr>
      <w:r>
        <w:rPr>
          <w:sz w:val="28"/>
        </w:rPr>
        <w:t>SCOPE OF WORK</w:t>
      </w:r>
    </w:p>
    <w:p w14:paraId="33CD362A"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2A3AB7F"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Publish </w:t>
      </w:r>
      <w:smartTag w:uri="urn:schemas-microsoft-com:office:smarttags" w:element="place">
        <w:smartTag w:uri="urn:schemas-microsoft-com:office:smarttags" w:element="PlaceName">
          <w:r>
            <w:rPr>
              <w:sz w:val="24"/>
            </w:rPr>
            <w:t>Lewis</w:t>
          </w:r>
        </w:smartTag>
        <w:r>
          <w:rPr>
            <w:sz w:val="24"/>
          </w:rPr>
          <w:t xml:space="preserve"> </w:t>
        </w:r>
        <w:smartTag w:uri="urn:schemas-microsoft-com:office:smarttags" w:element="PlaceName">
          <w:r>
            <w:rPr>
              <w:sz w:val="24"/>
            </w:rPr>
            <w:t>County</w:t>
          </w:r>
        </w:smartTag>
      </w:smartTag>
      <w:r>
        <w:rPr>
          <w:sz w:val="24"/>
        </w:rPr>
        <w:t xml:space="preserve"> legal notices using 8-point type in 1.20 column inch.</w:t>
      </w:r>
    </w:p>
    <w:p w14:paraId="3BF7077F" w14:textId="77777777"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0EE75D3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5CF0DFA6" w14:textId="77777777" w:rsidR="00F43DB5" w:rsidRDefault="00F43DB5">
      <w:pPr>
        <w:pStyle w:val="Heading2"/>
      </w:pPr>
      <w:r>
        <w:t>SELECTION CRITERIA</w:t>
      </w:r>
    </w:p>
    <w:p w14:paraId="1FC0D22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p w14:paraId="4349E1E7" w14:textId="55F4DCC5"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The lowest responsible bidder will be selected on the following criteria: cost per column inch using 8-point type</w:t>
      </w:r>
      <w:r w:rsidR="001A2F63">
        <w:rPr>
          <w:sz w:val="24"/>
        </w:rPr>
        <w:t>,</w:t>
      </w:r>
      <w:r>
        <w:rPr>
          <w:sz w:val="24"/>
        </w:rPr>
        <w:t xml:space="preserve"> total circu</w:t>
      </w:r>
      <w:r w:rsidR="00B71335">
        <w:rPr>
          <w:sz w:val="24"/>
        </w:rPr>
        <w:t>lation figures for the year</w:t>
      </w:r>
      <w:r w:rsidR="00E727D0">
        <w:rPr>
          <w:sz w:val="24"/>
        </w:rPr>
        <w:t xml:space="preserve"> 202</w:t>
      </w:r>
      <w:r w:rsidR="00A803BE">
        <w:rPr>
          <w:sz w:val="24"/>
        </w:rPr>
        <w:t>4</w:t>
      </w:r>
      <w:r w:rsidR="001A2F63">
        <w:rPr>
          <w:sz w:val="24"/>
        </w:rPr>
        <w:t>,</w:t>
      </w:r>
      <w:r>
        <w:rPr>
          <w:sz w:val="24"/>
        </w:rPr>
        <w:t xml:space="preserve"> paid circu</w:t>
      </w:r>
      <w:r w:rsidR="00B71335">
        <w:rPr>
          <w:sz w:val="24"/>
        </w:rPr>
        <w:t>lation figures for the year</w:t>
      </w:r>
      <w:r w:rsidR="00B10BD9">
        <w:rPr>
          <w:sz w:val="24"/>
        </w:rPr>
        <w:t xml:space="preserve"> 202</w:t>
      </w:r>
      <w:r w:rsidR="00A803BE">
        <w:rPr>
          <w:sz w:val="24"/>
        </w:rPr>
        <w:t>4</w:t>
      </w:r>
      <w:r w:rsidR="001A2F63">
        <w:rPr>
          <w:sz w:val="24"/>
        </w:rPr>
        <w:t>,</w:t>
      </w:r>
      <w:r>
        <w:rPr>
          <w:sz w:val="24"/>
        </w:rPr>
        <w:t xml:space="preserve"> the availability of a website (this meets new requirements established in the Revised Code of Washington regarding bidding laws)</w:t>
      </w:r>
      <w:r w:rsidR="001A2F63">
        <w:rPr>
          <w:sz w:val="24"/>
        </w:rPr>
        <w:t>,</w:t>
      </w:r>
      <w:r>
        <w:rPr>
          <w:sz w:val="24"/>
        </w:rPr>
        <w:t xml:space="preserve"> total number of hits on the websit</w:t>
      </w:r>
      <w:r w:rsidR="00B71335">
        <w:rPr>
          <w:sz w:val="24"/>
        </w:rPr>
        <w:t>e for the m</w:t>
      </w:r>
      <w:r w:rsidR="001A2F63">
        <w:rPr>
          <w:sz w:val="24"/>
        </w:rPr>
        <w:t>onth of January</w:t>
      </w:r>
      <w:r w:rsidR="00E727D0">
        <w:rPr>
          <w:sz w:val="24"/>
        </w:rPr>
        <w:t xml:space="preserve"> 202</w:t>
      </w:r>
      <w:r w:rsidR="00A803BE">
        <w:rPr>
          <w:sz w:val="24"/>
        </w:rPr>
        <w:t>5</w:t>
      </w:r>
      <w:r w:rsidR="001A2F63">
        <w:rPr>
          <w:sz w:val="24"/>
        </w:rPr>
        <w:t>,</w:t>
      </w:r>
      <w:r>
        <w:rPr>
          <w:sz w:val="24"/>
        </w:rPr>
        <w:t xml:space="preserve"> the website address</w:t>
      </w:r>
      <w:r w:rsidR="001A2F63">
        <w:rPr>
          <w:sz w:val="24"/>
        </w:rPr>
        <w:t>,</w:t>
      </w:r>
      <w:r>
        <w:rPr>
          <w:sz w:val="24"/>
        </w:rPr>
        <w:t xml:space="preserve"> the quality of the sample notice returned</w:t>
      </w:r>
      <w:r w:rsidR="001A2F63">
        <w:rPr>
          <w:sz w:val="24"/>
        </w:rPr>
        <w:t>,</w:t>
      </w:r>
      <w:r>
        <w:rPr>
          <w:sz w:val="24"/>
        </w:rPr>
        <w:t xml:space="preserve"> and the</w:t>
      </w:r>
      <w:r w:rsidR="00670E7A">
        <w:rPr>
          <w:sz w:val="24"/>
        </w:rPr>
        <w:t xml:space="preserve"> price of the sample returned. </w:t>
      </w:r>
      <w:r>
        <w:rPr>
          <w:sz w:val="24"/>
        </w:rPr>
        <w:t xml:space="preserve">Bidders are asked to complete the attached bidder form and attach </w:t>
      </w:r>
      <w:r w:rsidR="001A2F63">
        <w:rPr>
          <w:sz w:val="24"/>
        </w:rPr>
        <w:t xml:space="preserve">a </w:t>
      </w:r>
      <w:r>
        <w:rPr>
          <w:sz w:val="24"/>
        </w:rPr>
        <w:t>sample.</w:t>
      </w:r>
    </w:p>
    <w:p w14:paraId="046C315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45AC8E1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r>
        <w:rPr>
          <w:sz w:val="24"/>
        </w:rPr>
        <w:br w:type="page"/>
      </w:r>
      <w:r>
        <w:rPr>
          <w:b/>
          <w:bCs/>
          <w:sz w:val="28"/>
        </w:rPr>
        <w:lastRenderedPageBreak/>
        <w:t>BID PROPOSAL</w:t>
      </w:r>
    </w:p>
    <w:p w14:paraId="07D42C3A"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5"/>
        <w:gridCol w:w="5385"/>
      </w:tblGrid>
      <w:tr w:rsidR="00F43DB5" w14:paraId="07C33EFD" w14:textId="77777777">
        <w:tc>
          <w:tcPr>
            <w:tcW w:w="5508" w:type="dxa"/>
          </w:tcPr>
          <w:p w14:paraId="71B16A0F" w14:textId="77777777"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Name of </w:t>
            </w:r>
            <w:r w:rsidR="008A1E5E">
              <w:rPr>
                <w:sz w:val="24"/>
              </w:rPr>
              <w:t>b</w:t>
            </w:r>
            <w:r>
              <w:rPr>
                <w:sz w:val="24"/>
              </w:rPr>
              <w:t>idder:</w:t>
            </w:r>
          </w:p>
        </w:tc>
        <w:tc>
          <w:tcPr>
            <w:tcW w:w="5508" w:type="dxa"/>
          </w:tcPr>
          <w:p w14:paraId="3E3EBC1B"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333F610E" w14:textId="77777777">
        <w:tc>
          <w:tcPr>
            <w:tcW w:w="5508" w:type="dxa"/>
          </w:tcPr>
          <w:p w14:paraId="685427F4"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Address:</w:t>
            </w:r>
          </w:p>
          <w:p w14:paraId="7F8DB6BF"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c>
          <w:tcPr>
            <w:tcW w:w="5508" w:type="dxa"/>
          </w:tcPr>
          <w:p w14:paraId="7AA8A7E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480AC0A2" w14:textId="77777777">
        <w:tc>
          <w:tcPr>
            <w:tcW w:w="5508" w:type="dxa"/>
          </w:tcPr>
          <w:p w14:paraId="217B18D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City:</w:t>
            </w:r>
          </w:p>
        </w:tc>
        <w:tc>
          <w:tcPr>
            <w:tcW w:w="5508" w:type="dxa"/>
          </w:tcPr>
          <w:p w14:paraId="0A75109B"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78A6E03A" w14:textId="77777777">
        <w:tc>
          <w:tcPr>
            <w:tcW w:w="5508" w:type="dxa"/>
          </w:tcPr>
          <w:p w14:paraId="5F8CD4C6" w14:textId="77777777"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Zip </w:t>
            </w:r>
            <w:r w:rsidR="008A1E5E">
              <w:rPr>
                <w:sz w:val="24"/>
              </w:rPr>
              <w:t>c</w:t>
            </w:r>
            <w:r>
              <w:rPr>
                <w:sz w:val="24"/>
              </w:rPr>
              <w:t>ode:</w:t>
            </w:r>
          </w:p>
        </w:tc>
        <w:tc>
          <w:tcPr>
            <w:tcW w:w="5508" w:type="dxa"/>
          </w:tcPr>
          <w:p w14:paraId="38CBAC8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7997469C" w14:textId="77777777">
        <w:tc>
          <w:tcPr>
            <w:tcW w:w="5508" w:type="dxa"/>
          </w:tcPr>
          <w:p w14:paraId="34F516D1"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Phone:</w:t>
            </w:r>
          </w:p>
        </w:tc>
        <w:tc>
          <w:tcPr>
            <w:tcW w:w="5508" w:type="dxa"/>
          </w:tcPr>
          <w:p w14:paraId="3979329B"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54B36920" w14:textId="77777777">
        <w:tc>
          <w:tcPr>
            <w:tcW w:w="5508" w:type="dxa"/>
          </w:tcPr>
          <w:p w14:paraId="3B7CDADD"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Fax:</w:t>
            </w:r>
          </w:p>
        </w:tc>
        <w:tc>
          <w:tcPr>
            <w:tcW w:w="5508" w:type="dxa"/>
          </w:tcPr>
          <w:p w14:paraId="3FE5246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5A9EA2C8" w14:textId="77777777">
        <w:tc>
          <w:tcPr>
            <w:tcW w:w="5508" w:type="dxa"/>
          </w:tcPr>
          <w:p w14:paraId="01D4D05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Email:</w:t>
            </w:r>
          </w:p>
        </w:tc>
        <w:tc>
          <w:tcPr>
            <w:tcW w:w="5508" w:type="dxa"/>
          </w:tcPr>
          <w:p w14:paraId="5C483ED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7586284E" w14:textId="77777777">
        <w:tc>
          <w:tcPr>
            <w:tcW w:w="5508" w:type="dxa"/>
          </w:tcPr>
          <w:p w14:paraId="12D7AEBF" w14:textId="77777777"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Point of </w:t>
            </w:r>
            <w:r w:rsidR="008A1E5E">
              <w:rPr>
                <w:sz w:val="24"/>
              </w:rPr>
              <w:t>c</w:t>
            </w:r>
            <w:r>
              <w:rPr>
                <w:sz w:val="24"/>
              </w:rPr>
              <w:t>ontact:</w:t>
            </w:r>
          </w:p>
        </w:tc>
        <w:tc>
          <w:tcPr>
            <w:tcW w:w="5508" w:type="dxa"/>
          </w:tcPr>
          <w:p w14:paraId="775791ED"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bl>
    <w:p w14:paraId="36C5383D"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470B5866" w14:textId="77777777"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of 1.20 column inch at 8-point type: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14:paraId="194B0B89"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14:paraId="6F064F5F" w14:textId="2A563151" w:rsidR="00F43DB5" w:rsidRDefault="00B7133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Total circulation for</w:t>
      </w:r>
      <w:r w:rsidR="00B10BD9">
        <w:rPr>
          <w:sz w:val="24"/>
        </w:rPr>
        <w:t xml:space="preserve"> 202</w:t>
      </w:r>
      <w:r w:rsidR="00A803BE">
        <w:rPr>
          <w:sz w:val="24"/>
        </w:rPr>
        <w:t>4</w:t>
      </w:r>
      <w:r w:rsidR="00B10BD9">
        <w:rPr>
          <w:color w:val="FF0000"/>
          <w:sz w:val="24"/>
        </w:rPr>
        <w:t xml:space="preserve"> </w:t>
      </w:r>
      <w:r w:rsidR="008A1E5E">
        <w:rPr>
          <w:sz w:val="24"/>
        </w:rPr>
        <w:t>(p</w:t>
      </w:r>
      <w:r w:rsidR="00F43DB5">
        <w:rPr>
          <w:sz w:val="24"/>
        </w:rPr>
        <w:t>rovide total circulation numbers and a breakdown of circulation by the following zip codes</w:t>
      </w:r>
      <w:r w:rsidR="008A1E5E">
        <w:rPr>
          <w:sz w:val="24"/>
        </w:rPr>
        <w:t>:</w:t>
      </w:r>
      <w:r w:rsidR="00F43DB5">
        <w:rPr>
          <w:sz w:val="24"/>
        </w:rPr>
        <w:t xml:space="preserve"> 98304, 98336, 98355, 98356, 98361, 98377, 98522, 98531, 98532, 98533, 98538, 98539, 98542, 98544, 98564, 98565, 98570, 98572, 98579, 985</w:t>
      </w:r>
      <w:r w:rsidR="004E30B9">
        <w:rPr>
          <w:sz w:val="24"/>
        </w:rPr>
        <w:t>82, 98585, 98591, 98593 and</w:t>
      </w:r>
      <w:r w:rsidR="008A1E5E">
        <w:rPr>
          <w:sz w:val="24"/>
        </w:rPr>
        <w:t xml:space="preserve"> 98596).</w:t>
      </w:r>
    </w:p>
    <w:p w14:paraId="601FF016"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14:paraId="444A7081" w14:textId="17A3A39A"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Pai</w:t>
      </w:r>
      <w:r w:rsidR="00B71335">
        <w:rPr>
          <w:sz w:val="24"/>
        </w:rPr>
        <w:t>d circulation (numbers) for</w:t>
      </w:r>
      <w:r w:rsidR="00B10BD9">
        <w:rPr>
          <w:sz w:val="24"/>
        </w:rPr>
        <w:t xml:space="preserve"> 202</w:t>
      </w:r>
      <w:r w:rsidR="00A803BE">
        <w:rPr>
          <w:sz w:val="24"/>
        </w:rPr>
        <w:t>4</w:t>
      </w:r>
      <w:r w:rsidR="00B10BD9">
        <w:rPr>
          <w:color w:val="FF0000"/>
          <w:sz w:val="24"/>
        </w:rPr>
        <w:t xml:space="preserve"> </w:t>
      </w:r>
      <w:r w:rsidR="001A2F63">
        <w:rPr>
          <w:sz w:val="24"/>
        </w:rPr>
        <w:t>(p</w:t>
      </w:r>
      <w:r>
        <w:rPr>
          <w:sz w:val="24"/>
        </w:rPr>
        <w:t>rovide total circulation numbers and a breakdown of circulation by the f</w:t>
      </w:r>
      <w:r w:rsidR="001A2F63">
        <w:rPr>
          <w:sz w:val="24"/>
        </w:rPr>
        <w:t xml:space="preserve">ollowing zip codes: </w:t>
      </w:r>
      <w:r>
        <w:rPr>
          <w:sz w:val="24"/>
        </w:rPr>
        <w:t>98304, 98336, 98355, 98356, 98361, 98377, 98522, 98531, 98532, 98533, 98538, 98539, 98542, 98544, 98564, 98565, 98570, 98572, 98579, 985</w:t>
      </w:r>
      <w:r w:rsidR="004E30B9">
        <w:rPr>
          <w:sz w:val="24"/>
        </w:rPr>
        <w:t>82, 98585, 98591, 98593</w:t>
      </w:r>
      <w:r w:rsidR="001A2F63">
        <w:rPr>
          <w:sz w:val="24"/>
        </w:rPr>
        <w:t xml:space="preserve"> and 98596).</w:t>
      </w:r>
    </w:p>
    <w:p w14:paraId="76CAF002"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2667330" w14:textId="77777777"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Av</w:t>
      </w:r>
      <w:r w:rsidR="001A2F63">
        <w:rPr>
          <w:sz w:val="24"/>
        </w:rPr>
        <w:t>ailability of w</w:t>
      </w:r>
      <w:r w:rsidR="00AD187B">
        <w:rPr>
          <w:sz w:val="24"/>
        </w:rPr>
        <w:t>ebsite: Yes   No</w:t>
      </w:r>
    </w:p>
    <w:p w14:paraId="0F5DD906"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1E5B73D4" w14:textId="77777777" w:rsidR="00773C61" w:rsidRPr="00773C61" w:rsidRDefault="001A2F63">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Website a</w:t>
      </w:r>
      <w:r w:rsidR="00F43DB5">
        <w:rPr>
          <w:sz w:val="24"/>
        </w:rPr>
        <w:t xml:space="preserve">ddress: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14:paraId="35774BC8" w14:textId="77777777" w:rsidR="00F43DB5" w:rsidRDefault="00773C61" w:rsidP="00AD187B">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b/>
      </w:r>
    </w:p>
    <w:p w14:paraId="3CA3013D" w14:textId="44723025"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Total number of hits for the month of J</w:t>
      </w:r>
      <w:r w:rsidR="00B71335">
        <w:rPr>
          <w:sz w:val="24"/>
        </w:rPr>
        <w:t>anuary</w:t>
      </w:r>
      <w:r w:rsidR="00797385">
        <w:rPr>
          <w:sz w:val="24"/>
        </w:rPr>
        <w:t xml:space="preserve"> 202</w:t>
      </w:r>
      <w:r w:rsidR="00A803BE">
        <w:rPr>
          <w:sz w:val="24"/>
        </w:rPr>
        <w:t>5</w:t>
      </w:r>
      <w:r>
        <w:rPr>
          <w:sz w:val="24"/>
        </w:rPr>
        <w:t xml:space="preserv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14:paraId="547342DF"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4D94A50" w14:textId="77777777"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Attach sample of public notice provided with this bid package.</w:t>
      </w:r>
    </w:p>
    <w:p w14:paraId="7F04CF14"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7689214E" w14:textId="77777777"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to publish sample:  </w:t>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p>
    <w:p w14:paraId="05CFB50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0C60CBF3"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787CED2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BA32D76"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14:paraId="6E13F38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0E72CFB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6597B6E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0850E62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229A5A62"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168A30E1"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4E81E1F5" w14:textId="77777777" w:rsidR="00F43DB5" w:rsidRPr="00773C61" w:rsidRDefault="00F43DB5">
      <w:pPr>
        <w:pStyle w:val="Heading3"/>
        <w:rPr>
          <w:u w:val="single"/>
        </w:rPr>
      </w:pPr>
      <w:r>
        <w:t xml:space="preserve">BID SUBMITTED BY:  </w:t>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p>
    <w:p w14:paraId="67C65303" w14:textId="77777777" w:rsidR="00B71335" w:rsidRDefault="00B7133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14:paraId="3E6B8038" w14:textId="77777777" w:rsidR="00B71335" w:rsidRPr="00773C61"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u w:val="single"/>
        </w:rPr>
      </w:pPr>
      <w:r>
        <w:rPr>
          <w:b/>
          <w:bCs/>
          <w:sz w:val="24"/>
        </w:rPr>
        <w:t xml:space="preserve">                                          </w:t>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p>
    <w:p w14:paraId="3D22ADED" w14:textId="77777777" w:rsidR="00773C61" w:rsidRPr="008A1E5E"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r>
        <w:rPr>
          <w:b/>
          <w:bCs/>
          <w:sz w:val="24"/>
        </w:rPr>
        <w:t xml:space="preserve">                                               </w:t>
      </w:r>
      <w:r>
        <w:rPr>
          <w:sz w:val="20"/>
        </w:rPr>
        <w:t>(Printed Name)</w:t>
      </w:r>
    </w:p>
    <w:p w14:paraId="76771ECF" w14:textId="77777777" w:rsidR="00773C61" w:rsidRDefault="00773C61">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sectPr w:rsidR="00773C61" w:rsidSect="00182964">
      <w:pgSz w:w="12240" w:h="15840"/>
      <w:pgMar w:top="864"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C677" w14:textId="77777777" w:rsidR="0013105D" w:rsidRDefault="0013105D">
      <w:r>
        <w:separator/>
      </w:r>
    </w:p>
  </w:endnote>
  <w:endnote w:type="continuationSeparator" w:id="0">
    <w:p w14:paraId="7C98AF4B" w14:textId="77777777" w:rsidR="0013105D" w:rsidRDefault="00131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3D3D1" w14:textId="77777777" w:rsidR="0013105D" w:rsidRDefault="0013105D">
      <w:r>
        <w:separator/>
      </w:r>
    </w:p>
  </w:footnote>
  <w:footnote w:type="continuationSeparator" w:id="0">
    <w:p w14:paraId="14B0B3F3" w14:textId="77777777" w:rsidR="0013105D" w:rsidRDefault="00131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D01B1"/>
    <w:multiLevelType w:val="singleLevel"/>
    <w:tmpl w:val="309639F6"/>
    <w:lvl w:ilvl="0">
      <w:start w:val="1"/>
      <w:numFmt w:val="decimal"/>
      <w:lvlText w:val="%1."/>
      <w:legacy w:legacy="1" w:legacySpace="0" w:legacyIndent="360"/>
      <w:lvlJc w:val="left"/>
      <w:pPr>
        <w:ind w:left="360" w:hanging="360"/>
      </w:pPr>
    </w:lvl>
  </w:abstractNum>
  <w:abstractNum w:abstractNumId="1" w15:restartNumberingAfterBreak="0">
    <w:nsid w:val="74885FE3"/>
    <w:multiLevelType w:val="hybridMultilevel"/>
    <w:tmpl w:val="DE2843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93191032">
    <w:abstractNumId w:val="0"/>
  </w:num>
  <w:num w:numId="2" w16cid:durableId="1458377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05D"/>
    <w:rsid w:val="000077E2"/>
    <w:rsid w:val="000118A5"/>
    <w:rsid w:val="00023B49"/>
    <w:rsid w:val="000727D2"/>
    <w:rsid w:val="00072F0B"/>
    <w:rsid w:val="000B57FA"/>
    <w:rsid w:val="000B5B05"/>
    <w:rsid w:val="000C55E5"/>
    <w:rsid w:val="001073FB"/>
    <w:rsid w:val="0013105D"/>
    <w:rsid w:val="0013154F"/>
    <w:rsid w:val="00132C89"/>
    <w:rsid w:val="001413CD"/>
    <w:rsid w:val="00182606"/>
    <w:rsid w:val="00182964"/>
    <w:rsid w:val="001A2F63"/>
    <w:rsid w:val="001A5491"/>
    <w:rsid w:val="001D11F4"/>
    <w:rsid w:val="002327C6"/>
    <w:rsid w:val="00247999"/>
    <w:rsid w:val="002B0BA8"/>
    <w:rsid w:val="002B7AE4"/>
    <w:rsid w:val="002F2DDA"/>
    <w:rsid w:val="00325B84"/>
    <w:rsid w:val="00345600"/>
    <w:rsid w:val="00377C13"/>
    <w:rsid w:val="003B505A"/>
    <w:rsid w:val="003D3026"/>
    <w:rsid w:val="004A7E02"/>
    <w:rsid w:val="004D0AED"/>
    <w:rsid w:val="004D79E7"/>
    <w:rsid w:val="004E30B9"/>
    <w:rsid w:val="00564DA0"/>
    <w:rsid w:val="00574414"/>
    <w:rsid w:val="005C336C"/>
    <w:rsid w:val="005D1E0D"/>
    <w:rsid w:val="00621C08"/>
    <w:rsid w:val="00670E7A"/>
    <w:rsid w:val="00690F8B"/>
    <w:rsid w:val="00712590"/>
    <w:rsid w:val="00773C61"/>
    <w:rsid w:val="00797385"/>
    <w:rsid w:val="007A11C8"/>
    <w:rsid w:val="00804BA7"/>
    <w:rsid w:val="00873390"/>
    <w:rsid w:val="008A1E5E"/>
    <w:rsid w:val="008D2DAC"/>
    <w:rsid w:val="009054ED"/>
    <w:rsid w:val="00957405"/>
    <w:rsid w:val="0096071F"/>
    <w:rsid w:val="00962F62"/>
    <w:rsid w:val="009B60B1"/>
    <w:rsid w:val="009D172E"/>
    <w:rsid w:val="009F01BE"/>
    <w:rsid w:val="009F285C"/>
    <w:rsid w:val="00A351F4"/>
    <w:rsid w:val="00A60BAF"/>
    <w:rsid w:val="00A660F4"/>
    <w:rsid w:val="00A803BE"/>
    <w:rsid w:val="00A87DC2"/>
    <w:rsid w:val="00AB511C"/>
    <w:rsid w:val="00AD187B"/>
    <w:rsid w:val="00AE6052"/>
    <w:rsid w:val="00AE7BD5"/>
    <w:rsid w:val="00B10BD9"/>
    <w:rsid w:val="00B21BDC"/>
    <w:rsid w:val="00B25F9A"/>
    <w:rsid w:val="00B302AE"/>
    <w:rsid w:val="00B71335"/>
    <w:rsid w:val="00B9518E"/>
    <w:rsid w:val="00BD354C"/>
    <w:rsid w:val="00BF1E50"/>
    <w:rsid w:val="00BF678C"/>
    <w:rsid w:val="00C32CD8"/>
    <w:rsid w:val="00C55931"/>
    <w:rsid w:val="00CD7062"/>
    <w:rsid w:val="00D17421"/>
    <w:rsid w:val="00D42517"/>
    <w:rsid w:val="00E46CCA"/>
    <w:rsid w:val="00E637AD"/>
    <w:rsid w:val="00E727D0"/>
    <w:rsid w:val="00EB564F"/>
    <w:rsid w:val="00EF1D06"/>
    <w:rsid w:val="00F117FF"/>
    <w:rsid w:val="00F43DB5"/>
    <w:rsid w:val="00F66BA3"/>
    <w:rsid w:val="00F83F9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481"/>
    <o:shapelayout v:ext="edit">
      <o:idmap v:ext="edit" data="1"/>
    </o:shapelayout>
  </w:shapeDefaults>
  <w:decimalSymbol w:val="."/>
  <w:listSeparator w:val=","/>
  <w14:docId w14:val="71DEDD42"/>
  <w15:chartTrackingRefBased/>
  <w15:docId w15:val="{B10E4BC0-749D-4AFE-BB8A-DB62A361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0"/>
    </w:pPr>
    <w:rPr>
      <w:b/>
      <w:bCs/>
      <w:sz w:val="24"/>
    </w:rPr>
  </w:style>
  <w:style w:type="paragraph" w:styleId="Heading2">
    <w:name w:val="heading 2"/>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1"/>
    </w:pPr>
    <w:rPr>
      <w:b/>
      <w:bCs/>
      <w:sz w:val="28"/>
    </w:rPr>
  </w:style>
  <w:style w:type="paragraph" w:styleId="Heading3">
    <w:name w:val="heading 3"/>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outlineLvl w:val="2"/>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caps/>
      <w:sz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pPr>
      <w:tabs>
        <w:tab w:val="left" w:pos="27968"/>
      </w:tabs>
    </w:pPr>
    <w:rPr>
      <w:sz w:val="18"/>
    </w:rPr>
  </w:style>
  <w:style w:type="paragraph" w:styleId="BodyText2">
    <w:name w:val="Body Text 2"/>
    <w:basedOn w:val="Normal"/>
    <w:rPr>
      <w:sz w:val="20"/>
    </w:rPr>
  </w:style>
  <w:style w:type="paragraph" w:styleId="Title">
    <w:name w:val="Title"/>
    <w:basedOn w:val="Normal"/>
    <w:qFormat/>
    <w:rsid w:val="002B7AE4"/>
    <w:pPr>
      <w:tabs>
        <w:tab w:val="center" w:pos="5112"/>
      </w:tabs>
      <w:suppressAutoHyphens/>
      <w:overflowPunct w:val="0"/>
      <w:autoSpaceDE w:val="0"/>
      <w:autoSpaceDN w:val="0"/>
      <w:adjustRightInd w:val="0"/>
      <w:jc w:val="center"/>
      <w:textAlignment w:val="baseline"/>
    </w:pPr>
    <w:rPr>
      <w:rFonts w:ascii="Arial" w:hAnsi="Arial"/>
      <w:b/>
      <w:i/>
      <w:iCs/>
      <w:sz w:val="48"/>
    </w:rPr>
  </w:style>
  <w:style w:type="character" w:styleId="Hyperlink">
    <w:name w:val="Hyperlink"/>
    <w:rsid w:val="002B7AE4"/>
    <w:rPr>
      <w:color w:val="0000FF"/>
      <w:u w:val="single"/>
    </w:rPr>
  </w:style>
  <w:style w:type="paragraph" w:styleId="BalloonText">
    <w:name w:val="Balloon Text"/>
    <w:basedOn w:val="Normal"/>
    <w:semiHidden/>
    <w:rsid w:val="00AD18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png@01CC1A2D.222E93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Invitation,%20instruction,%20blank%20propos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B35EB-AB9F-462D-992D-D98414E4E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Legal Printing - Invitation, instruction, blank proposal</Template>
  <TotalTime>26</TotalTime>
  <Pages>3</Pages>
  <Words>694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SPOKANE COUNTY WASHINGTON</vt:lpstr>
    </vt:vector>
  </TitlesOfParts>
  <Company>Spokane County</Company>
  <LinksUpToDate>false</LinksUpToDate>
  <CharactersWithSpaces>4527</CharactersWithSpaces>
  <SharedDoc>false</SharedDoc>
  <HLinks>
    <vt:vector size="6" baseType="variant">
      <vt:variant>
        <vt:i4>6750211</vt:i4>
      </vt:variant>
      <vt:variant>
        <vt:i4>-1</vt:i4>
      </vt:variant>
      <vt:variant>
        <vt:i4>1026</vt:i4>
      </vt:variant>
      <vt:variant>
        <vt:i4>1</vt:i4>
      </vt:variant>
      <vt:variant>
        <vt:lpwstr>cid:image003.png@01CC1A2D.222E9370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SPOKANE COUNTY WASHINGTON</dc:title>
  <dc:subject/>
  <dc:creator>Rieva Lester</dc:creator>
  <cp:keywords/>
  <cp:lastModifiedBy>Rieva Lester</cp:lastModifiedBy>
  <cp:revision>10</cp:revision>
  <cp:lastPrinted>2016-01-26T15:12:00Z</cp:lastPrinted>
  <dcterms:created xsi:type="dcterms:W3CDTF">2021-01-27T22:32:00Z</dcterms:created>
  <dcterms:modified xsi:type="dcterms:W3CDTF">2025-01-21T17:53:00Z</dcterms:modified>
</cp:coreProperties>
</file>