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D3097D">
        <w:rPr>
          <w:rFonts w:ascii="Arial" w:hAnsi="Arial" w:cs="Arial"/>
          <w:spacing w:val="-3"/>
          <w:sz w:val="22"/>
          <w:szCs w:val="22"/>
        </w:rPr>
        <w:t>license</w:t>
      </w:r>
      <w:r w:rsidR="003C3FD7" w:rsidRPr="00AE3E9A">
        <w:rPr>
          <w:rFonts w:ascii="Arial" w:hAnsi="Arial" w:cs="Arial"/>
          <w:spacing w:val="-3"/>
          <w:sz w:val="22"/>
          <w:szCs w:val="22"/>
        </w:rPr>
        <w:t xml:space="preserve"> </w:t>
      </w:r>
      <w:r w:rsidRPr="00AE3E9A">
        <w:rPr>
          <w:rFonts w:ascii="Arial" w:hAnsi="Arial" w:cs="Arial"/>
          <w:spacing w:val="-3"/>
          <w:sz w:val="22"/>
          <w:szCs w:val="22"/>
        </w:rPr>
        <w:t xml:space="preserve">from </w:t>
      </w:r>
      <w:r w:rsidR="00D3097D">
        <w:rPr>
          <w:rFonts w:ascii="Arial" w:hAnsi="Arial" w:cs="Arial"/>
          <w:spacing w:val="-3"/>
          <w:sz w:val="22"/>
          <w:szCs w:val="22"/>
        </w:rPr>
        <w:t>Sprint Communications Company L.P.</w:t>
      </w:r>
      <w:r w:rsidR="002C3AC5">
        <w:rPr>
          <w:rFonts w:ascii="Arial" w:hAnsi="Arial" w:cs="Arial"/>
          <w:spacing w:val="-3"/>
          <w:sz w:val="22"/>
          <w:szCs w:val="22"/>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w:t>
      </w:r>
      <w:r w:rsidR="000E37B5">
        <w:rPr>
          <w:rFonts w:ascii="Arial" w:hAnsi="Arial" w:cs="Arial"/>
          <w:color w:val="333333"/>
          <w:sz w:val="22"/>
          <w:szCs w:val="22"/>
          <w:shd w:val="clear" w:color="auto" w:fill="FFFFFF"/>
        </w:rPr>
        <w:t xml:space="preserve"> </w:t>
      </w:r>
      <w:r w:rsidR="002C3AC5">
        <w:rPr>
          <w:rFonts w:ascii="Arial" w:hAnsi="Arial" w:cs="Arial"/>
          <w:color w:val="333333"/>
          <w:sz w:val="22"/>
          <w:szCs w:val="22"/>
          <w:shd w:val="clear" w:color="auto" w:fill="FFFFFF"/>
        </w:rPr>
        <w:t>telecommunications</w:t>
      </w:r>
      <w:r w:rsidR="00BF6D13">
        <w:rPr>
          <w:rFonts w:ascii="Arial" w:hAnsi="Arial" w:cs="Arial"/>
          <w:color w:val="333333"/>
          <w:sz w:val="22"/>
          <w:szCs w:val="22"/>
          <w:shd w:val="clear" w:color="auto" w:fill="FFFFFF"/>
        </w:rPr>
        <w:t xml:space="preserve">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3013CF" w:rsidRPr="0035536B" w:rsidRDefault="00D3097D" w:rsidP="002C3AC5">
      <w:pPr>
        <w:widowControl w:val="0"/>
        <w:tabs>
          <w:tab w:val="left" w:pos="1335"/>
        </w:tabs>
        <w:rPr>
          <w:rFonts w:ascii="Arial" w:hAnsi="Arial" w:cs="Arial"/>
          <w:sz w:val="22"/>
          <w:szCs w:val="22"/>
        </w:rPr>
      </w:pPr>
      <w:r>
        <w:rPr>
          <w:rFonts w:ascii="Arial" w:hAnsi="Arial" w:cs="Arial"/>
          <w:sz w:val="22"/>
          <w:szCs w:val="22"/>
        </w:rPr>
        <w:t xml:space="preserve">Barnes Drive, Jackson Highway South, </w:t>
      </w:r>
      <w:r w:rsidR="00AF415E">
        <w:rPr>
          <w:rFonts w:ascii="Arial" w:hAnsi="Arial" w:cs="Arial"/>
          <w:sz w:val="22"/>
          <w:szCs w:val="22"/>
        </w:rPr>
        <w:t>Highway 603, North Military Road</w:t>
      </w:r>
      <w:r w:rsidR="002016C7">
        <w:rPr>
          <w:rFonts w:ascii="Arial" w:hAnsi="Arial" w:cs="Arial"/>
          <w:sz w:val="22"/>
          <w:szCs w:val="22"/>
        </w:rPr>
        <w:t xml:space="preserve">, Koontz Road, </w:t>
      </w:r>
      <w:proofErr w:type="spellStart"/>
      <w:r w:rsidR="002016C7">
        <w:rPr>
          <w:rFonts w:ascii="Arial" w:hAnsi="Arial" w:cs="Arial"/>
          <w:sz w:val="22"/>
          <w:szCs w:val="22"/>
        </w:rPr>
        <w:t>Shorey</w:t>
      </w:r>
      <w:proofErr w:type="spellEnd"/>
      <w:r w:rsidR="002016C7">
        <w:rPr>
          <w:rFonts w:ascii="Arial" w:hAnsi="Arial" w:cs="Arial"/>
          <w:sz w:val="22"/>
          <w:szCs w:val="22"/>
        </w:rPr>
        <w:t xml:space="preserve"> Road, and Airport Road</w:t>
      </w:r>
      <w:r w:rsidR="002C3AC5">
        <w:rPr>
          <w:rFonts w:ascii="Arial" w:hAnsi="Arial" w:cs="Arial"/>
          <w:sz w:val="22"/>
          <w:szCs w:val="22"/>
        </w:rPr>
        <w:t>.</w:t>
      </w: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AE3E9A" w:rsidRDefault="002016C7" w:rsidP="002016C7">
      <w:pPr>
        <w:suppressAutoHyphens/>
        <w:spacing w:line="360" w:lineRule="auto"/>
        <w:jc w:val="both"/>
        <w:rPr>
          <w:rFonts w:ascii="Arial" w:hAnsi="Arial" w:cs="Arial"/>
          <w:spacing w:val="-3"/>
          <w:sz w:val="22"/>
          <w:szCs w:val="22"/>
        </w:rPr>
      </w:pPr>
      <w:r>
        <w:rPr>
          <w:rFonts w:ascii="Arial" w:hAnsi="Arial" w:cs="Arial"/>
          <w:spacing w:val="-3"/>
          <w:sz w:val="22"/>
          <w:szCs w:val="22"/>
        </w:rPr>
        <w:t>The licens</w:t>
      </w:r>
      <w:r w:rsidR="007D3104" w:rsidRPr="00AE3E9A">
        <w:rPr>
          <w:rFonts w:ascii="Arial" w:hAnsi="Arial" w:cs="Arial"/>
          <w:spacing w:val="-3"/>
          <w:sz w:val="22"/>
          <w:szCs w:val="22"/>
        </w:rPr>
        <w:t>e</w:t>
      </w:r>
      <w:r w:rsidR="0042526F">
        <w:rPr>
          <w:rFonts w:ascii="Arial" w:hAnsi="Arial" w:cs="Arial"/>
          <w:spacing w:val="-3"/>
          <w:sz w:val="22"/>
          <w:szCs w:val="22"/>
        </w:rPr>
        <w:t xml:space="preserve"> renewal</w:t>
      </w:r>
      <w:r w:rsidR="007D3104" w:rsidRPr="00AE3E9A">
        <w:rPr>
          <w:rFonts w:ascii="Arial" w:hAnsi="Arial" w:cs="Arial"/>
          <w:spacing w:val="-3"/>
          <w:sz w:val="22"/>
          <w:szCs w:val="22"/>
        </w:rPr>
        <w:t xml:space="preserve"> being considered is for a period of five years.  </w:t>
      </w:r>
    </w:p>
    <w:p w:rsidR="002016C7" w:rsidRDefault="002016C7" w:rsidP="002016C7">
      <w:pPr>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A hea</w:t>
      </w:r>
      <w:r w:rsidR="002016C7">
        <w:rPr>
          <w:rFonts w:ascii="Arial" w:hAnsi="Arial" w:cs="Arial"/>
          <w:spacing w:val="-3"/>
          <w:sz w:val="22"/>
          <w:szCs w:val="22"/>
        </w:rPr>
        <w:t>ring on the non-exclusive licen</w:t>
      </w:r>
      <w:r w:rsidR="00AE3E9A" w:rsidRPr="00AE3E9A">
        <w:rPr>
          <w:rFonts w:ascii="Arial" w:hAnsi="Arial" w:cs="Arial"/>
          <w:spacing w:val="-3"/>
          <w:sz w:val="22"/>
          <w:szCs w:val="22"/>
        </w:rPr>
        <w:t xml:space="preserve">se will be held on </w:t>
      </w:r>
      <w:r w:rsidR="00F503E8">
        <w:rPr>
          <w:rFonts w:ascii="Arial" w:hAnsi="Arial" w:cs="Arial"/>
          <w:spacing w:val="-3"/>
          <w:sz w:val="22"/>
          <w:szCs w:val="22"/>
        </w:rPr>
        <w:t>February 21</w:t>
      </w:r>
      <w:bookmarkStart w:id="0" w:name="_GoBack"/>
      <w:bookmarkEnd w:id="0"/>
      <w:r w:rsidR="002016C7">
        <w:rPr>
          <w:rFonts w:ascii="Arial" w:hAnsi="Arial" w:cs="Arial"/>
          <w:spacing w:val="-3"/>
          <w:sz w:val="22"/>
          <w:szCs w:val="22"/>
        </w:rPr>
        <w:t>,</w:t>
      </w:r>
      <w:r w:rsidR="00373BB2" w:rsidRPr="00373BB2">
        <w:rPr>
          <w:rFonts w:ascii="Arial" w:hAnsi="Arial" w:cs="Arial"/>
          <w:spacing w:val="-3"/>
          <w:sz w:val="22"/>
          <w:szCs w:val="22"/>
        </w:rPr>
        <w:t xml:space="preserve"> 2</w:t>
      </w:r>
      <w:r w:rsidR="002016C7">
        <w:rPr>
          <w:rFonts w:ascii="Arial" w:hAnsi="Arial" w:cs="Arial"/>
          <w:spacing w:val="-3"/>
          <w:sz w:val="22"/>
          <w:szCs w:val="22"/>
        </w:rPr>
        <w:t>023</w:t>
      </w:r>
      <w:r w:rsidR="006E152B">
        <w:rPr>
          <w:rFonts w:ascii="Arial" w:hAnsi="Arial" w:cs="Arial"/>
          <w:spacing w:val="-3"/>
          <w:sz w:val="22"/>
          <w:szCs w:val="22"/>
        </w:rPr>
        <w:t>, at or after 10 a</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w:t>
      </w:r>
      <w:r w:rsidR="0042526F">
        <w:rPr>
          <w:rFonts w:ascii="Arial" w:hAnsi="Arial" w:cs="Arial"/>
          <w:spacing w:val="-3"/>
          <w:sz w:val="22"/>
          <w:szCs w:val="22"/>
        </w:rPr>
        <w:t>licen</w:t>
      </w:r>
      <w:r w:rsidR="00AE3E9A" w:rsidRPr="00AE3E9A">
        <w:rPr>
          <w:rFonts w:ascii="Arial" w:hAnsi="Arial" w:cs="Arial"/>
          <w:spacing w:val="-3"/>
          <w:sz w:val="22"/>
          <w:szCs w:val="22"/>
        </w:rPr>
        <w:t xml:space="preserve">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3A6E84"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p>
    <w:p w:rsidR="003A6E84" w:rsidRDefault="003A6E84" w:rsidP="00D230C5">
      <w:pPr>
        <w:tabs>
          <w:tab w:val="left" w:pos="-720"/>
        </w:tabs>
        <w:suppressAutoHyphens/>
        <w:spacing w:line="360" w:lineRule="auto"/>
        <w:jc w:val="both"/>
        <w:rPr>
          <w:rFonts w:ascii="Arial" w:hAnsi="Arial" w:cs="Arial"/>
          <w:spacing w:val="-3"/>
          <w:sz w:val="22"/>
          <w:szCs w:val="22"/>
        </w:rPr>
      </w:pPr>
    </w:p>
    <w:p w:rsidR="00500A68" w:rsidRDefault="00500A68" w:rsidP="00500A68">
      <w:pPr>
        <w:tabs>
          <w:tab w:val="left" w:pos="-720"/>
        </w:tabs>
        <w:suppressAutoHyphens/>
        <w:spacing w:line="360" w:lineRule="auto"/>
        <w:jc w:val="center"/>
        <w:rPr>
          <w:rFonts w:ascii="Arial" w:hAnsi="Arial" w:cs="Arial"/>
          <w:spacing w:val="-3"/>
          <w:sz w:val="22"/>
          <w:szCs w:val="22"/>
        </w:rPr>
      </w:pPr>
      <w:r>
        <w:rPr>
          <w:rFonts w:ascii="Arial" w:hAnsi="Arial" w:cs="Arial"/>
          <w:spacing w:val="-3"/>
          <w:sz w:val="22"/>
          <w:szCs w:val="22"/>
        </w:rPr>
        <w:t>Title VI Notice to Public</w:t>
      </w:r>
    </w:p>
    <w:p w:rsidR="00C274AC" w:rsidRPr="00AE3E9A" w:rsidRDefault="003A6E84" w:rsidP="00D230C5">
      <w:pPr>
        <w:tabs>
          <w:tab w:val="left" w:pos="-720"/>
        </w:tabs>
        <w:suppressAutoHyphens/>
        <w:spacing w:line="360" w:lineRule="auto"/>
        <w:jc w:val="both"/>
        <w:rPr>
          <w:rFonts w:ascii="Arial" w:hAnsi="Arial" w:cs="Arial"/>
          <w:spacing w:val="-3"/>
          <w:sz w:val="22"/>
          <w:szCs w:val="22"/>
        </w:rPr>
      </w:pPr>
      <w:r w:rsidRPr="003A6E84">
        <w:rPr>
          <w:rFonts w:ascii="Arial" w:hAnsi="Arial" w:cs="Arial"/>
          <w:spacing w:val="-3"/>
          <w:sz w:val="22"/>
          <w:szCs w:val="22"/>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w:t>
      </w:r>
      <w:proofErr w:type="gramStart"/>
      <w:r w:rsidRPr="003A6E84">
        <w:rPr>
          <w:rFonts w:ascii="Arial" w:hAnsi="Arial" w:cs="Arial"/>
          <w:spacing w:val="-3"/>
          <w:sz w:val="22"/>
          <w:szCs w:val="22"/>
        </w:rPr>
        <w:t>Federally</w:t>
      </w:r>
      <w:proofErr w:type="gramEnd"/>
      <w:r w:rsidRPr="003A6E84">
        <w:rPr>
          <w:rFonts w:ascii="Arial" w:hAnsi="Arial" w:cs="Arial"/>
          <w:spacing w:val="-3"/>
          <w:sz w:val="22"/>
          <w:szCs w:val="22"/>
        </w:rPr>
        <w:t xml:space="preserve">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2016C7">
        <w:rPr>
          <w:rFonts w:ascii="Arial" w:hAnsi="Arial" w:cs="Arial"/>
          <w:spacing w:val="-3"/>
          <w:sz w:val="22"/>
          <w:szCs w:val="22"/>
        </w:rPr>
        <w:t>January</w:t>
      </w:r>
      <w:r w:rsidR="00715779">
        <w:rPr>
          <w:rFonts w:ascii="Arial" w:hAnsi="Arial" w:cs="Arial"/>
          <w:spacing w:val="-3"/>
          <w:sz w:val="22"/>
          <w:szCs w:val="22"/>
        </w:rPr>
        <w:t xml:space="preserve"> </w:t>
      </w:r>
      <w:r w:rsidR="002016C7">
        <w:rPr>
          <w:rFonts w:ascii="Arial" w:hAnsi="Arial" w:cs="Arial"/>
          <w:spacing w:val="-3"/>
          <w:sz w:val="22"/>
          <w:szCs w:val="22"/>
        </w:rPr>
        <w:t>31</w:t>
      </w:r>
      <w:r w:rsidR="00774604" w:rsidRPr="00AE3E9A">
        <w:rPr>
          <w:rFonts w:ascii="Arial" w:hAnsi="Arial" w:cs="Arial"/>
          <w:spacing w:val="-3"/>
          <w:sz w:val="22"/>
          <w:szCs w:val="22"/>
        </w:rPr>
        <w:t>, 202</w:t>
      </w:r>
      <w:r w:rsidR="002016C7">
        <w:rPr>
          <w:rFonts w:ascii="Arial" w:hAnsi="Arial" w:cs="Arial"/>
          <w:spacing w:val="-3"/>
          <w:sz w:val="22"/>
          <w:szCs w:val="22"/>
        </w:rPr>
        <w:t>3</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proofErr w:type="gramStart"/>
      <w:r w:rsidRPr="00AE3E9A">
        <w:rPr>
          <w:rFonts w:ascii="Arial" w:hAnsi="Arial" w:cs="Arial"/>
          <w:spacing w:val="-3"/>
          <w:sz w:val="22"/>
          <w:szCs w:val="22"/>
        </w:rPr>
        <w:t>of</w:t>
      </w:r>
      <w:proofErr w:type="gramEnd"/>
      <w:r w:rsidRPr="00AE3E9A">
        <w:rPr>
          <w:rFonts w:ascii="Arial" w:hAnsi="Arial" w:cs="Arial"/>
          <w:spacing w:val="-3"/>
          <w:sz w:val="22"/>
          <w:szCs w:val="22"/>
        </w:rPr>
        <w:t xml:space="preserve">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C074B8">
        <w:rPr>
          <w:rFonts w:ascii="Arial" w:hAnsi="Arial" w:cs="Arial"/>
          <w:spacing w:val="-3"/>
          <w:sz w:val="22"/>
          <w:szCs w:val="22"/>
        </w:rPr>
        <w:t>February 2nd</w:t>
      </w:r>
      <w:r w:rsidR="002C3AC5">
        <w:rPr>
          <w:rFonts w:ascii="Arial" w:hAnsi="Arial" w:cs="Arial"/>
          <w:spacing w:val="-3"/>
          <w:sz w:val="22"/>
          <w:szCs w:val="22"/>
        </w:rPr>
        <w:t xml:space="preserve"> </w:t>
      </w:r>
      <w:r w:rsidR="00715779">
        <w:rPr>
          <w:rFonts w:ascii="Arial" w:hAnsi="Arial" w:cs="Arial"/>
          <w:spacing w:val="-3"/>
          <w:sz w:val="22"/>
          <w:szCs w:val="22"/>
        </w:rPr>
        <w:t>and</w:t>
      </w:r>
      <w:r w:rsidR="00C074B8">
        <w:rPr>
          <w:rFonts w:ascii="Arial" w:hAnsi="Arial" w:cs="Arial"/>
          <w:spacing w:val="-3"/>
          <w:sz w:val="22"/>
          <w:szCs w:val="22"/>
        </w:rPr>
        <w:t xml:space="preserve"> February 9th</w:t>
      </w:r>
      <w:r w:rsidR="00C3294A">
        <w:rPr>
          <w:rFonts w:ascii="Arial" w:hAnsi="Arial" w:cs="Arial"/>
          <w:spacing w:val="-3"/>
          <w:sz w:val="22"/>
          <w:szCs w:val="22"/>
        </w:rPr>
        <w:t>, 202</w:t>
      </w:r>
      <w:r w:rsidR="00C074B8">
        <w:rPr>
          <w:rFonts w:ascii="Arial" w:hAnsi="Arial" w:cs="Arial"/>
          <w:spacing w:val="-3"/>
          <w:sz w:val="22"/>
          <w:szCs w:val="22"/>
        </w:rPr>
        <w:t>3</w:t>
      </w:r>
    </w:p>
    <w:sectPr w:rsidR="00F57B4B" w:rsidRPr="00AE3E9A" w:rsidSect="00F57B4B">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688543"/>
      <w:docPartObj>
        <w:docPartGallery w:val="Watermarks"/>
        <w:docPartUnique/>
      </w:docPartObj>
    </w:sdtPr>
    <w:sdtEndPr/>
    <w:sdtContent>
      <w:p w:rsidR="0093421F" w:rsidRDefault="00F503E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hdrShapeDefaults>
    <o:shapedefaults v:ext="edit" spidmax="2050"/>
    <o:shapelayout v:ext="edit">
      <o:idmap v:ext="edit" data="2"/>
    </o:shapelayout>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00839"/>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16F7"/>
    <w:rsid w:val="001A5E90"/>
    <w:rsid w:val="001B304B"/>
    <w:rsid w:val="001B7091"/>
    <w:rsid w:val="001C2034"/>
    <w:rsid w:val="001C21D6"/>
    <w:rsid w:val="001D0E28"/>
    <w:rsid w:val="001D11F7"/>
    <w:rsid w:val="001E1DC7"/>
    <w:rsid w:val="001E5D36"/>
    <w:rsid w:val="001F32EE"/>
    <w:rsid w:val="001F64C2"/>
    <w:rsid w:val="002016C7"/>
    <w:rsid w:val="002044D1"/>
    <w:rsid w:val="002062E0"/>
    <w:rsid w:val="00213699"/>
    <w:rsid w:val="0022552F"/>
    <w:rsid w:val="00231515"/>
    <w:rsid w:val="0024016D"/>
    <w:rsid w:val="0025185B"/>
    <w:rsid w:val="00254300"/>
    <w:rsid w:val="00285F58"/>
    <w:rsid w:val="00286D36"/>
    <w:rsid w:val="002A1545"/>
    <w:rsid w:val="002B1909"/>
    <w:rsid w:val="002C3AC5"/>
    <w:rsid w:val="002D403F"/>
    <w:rsid w:val="002F0C85"/>
    <w:rsid w:val="003013CF"/>
    <w:rsid w:val="003113AB"/>
    <w:rsid w:val="00316137"/>
    <w:rsid w:val="0032617A"/>
    <w:rsid w:val="00331480"/>
    <w:rsid w:val="00334E4A"/>
    <w:rsid w:val="00344DC6"/>
    <w:rsid w:val="0035536B"/>
    <w:rsid w:val="003719DA"/>
    <w:rsid w:val="00372F29"/>
    <w:rsid w:val="00373BB2"/>
    <w:rsid w:val="00393A56"/>
    <w:rsid w:val="003A6E84"/>
    <w:rsid w:val="003C3FD7"/>
    <w:rsid w:val="003D31C5"/>
    <w:rsid w:val="003D3750"/>
    <w:rsid w:val="003F51F5"/>
    <w:rsid w:val="0040049D"/>
    <w:rsid w:val="0040647A"/>
    <w:rsid w:val="0042526F"/>
    <w:rsid w:val="00425C21"/>
    <w:rsid w:val="00431276"/>
    <w:rsid w:val="00436E65"/>
    <w:rsid w:val="004416AA"/>
    <w:rsid w:val="00455A55"/>
    <w:rsid w:val="00491CF1"/>
    <w:rsid w:val="004A6CA6"/>
    <w:rsid w:val="004B3F7E"/>
    <w:rsid w:val="004C136B"/>
    <w:rsid w:val="004C2DED"/>
    <w:rsid w:val="004E1617"/>
    <w:rsid w:val="00500A68"/>
    <w:rsid w:val="005144C2"/>
    <w:rsid w:val="0055700D"/>
    <w:rsid w:val="005818B2"/>
    <w:rsid w:val="005A18A1"/>
    <w:rsid w:val="005B613D"/>
    <w:rsid w:val="005F0E9A"/>
    <w:rsid w:val="005F38B6"/>
    <w:rsid w:val="00605466"/>
    <w:rsid w:val="00611871"/>
    <w:rsid w:val="00612950"/>
    <w:rsid w:val="00630A51"/>
    <w:rsid w:val="006516EA"/>
    <w:rsid w:val="00665E67"/>
    <w:rsid w:val="00666DC4"/>
    <w:rsid w:val="0067499E"/>
    <w:rsid w:val="00693F09"/>
    <w:rsid w:val="006E152B"/>
    <w:rsid w:val="00715779"/>
    <w:rsid w:val="007227FA"/>
    <w:rsid w:val="007455F1"/>
    <w:rsid w:val="00753B90"/>
    <w:rsid w:val="007542A4"/>
    <w:rsid w:val="00760B20"/>
    <w:rsid w:val="007632C9"/>
    <w:rsid w:val="00772C13"/>
    <w:rsid w:val="00774604"/>
    <w:rsid w:val="00792D02"/>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21F"/>
    <w:rsid w:val="0093447C"/>
    <w:rsid w:val="00947C18"/>
    <w:rsid w:val="00950228"/>
    <w:rsid w:val="00972294"/>
    <w:rsid w:val="00982B2F"/>
    <w:rsid w:val="00983AD3"/>
    <w:rsid w:val="0099262E"/>
    <w:rsid w:val="00996F21"/>
    <w:rsid w:val="009976A0"/>
    <w:rsid w:val="009C4803"/>
    <w:rsid w:val="009C4D80"/>
    <w:rsid w:val="009C7A21"/>
    <w:rsid w:val="009F334B"/>
    <w:rsid w:val="009F70C5"/>
    <w:rsid w:val="009F7A0D"/>
    <w:rsid w:val="009F7A25"/>
    <w:rsid w:val="00A21254"/>
    <w:rsid w:val="00A36D0F"/>
    <w:rsid w:val="00A41981"/>
    <w:rsid w:val="00A4743C"/>
    <w:rsid w:val="00A50E76"/>
    <w:rsid w:val="00A6146F"/>
    <w:rsid w:val="00A80BD0"/>
    <w:rsid w:val="00A8241A"/>
    <w:rsid w:val="00A84ADC"/>
    <w:rsid w:val="00A90C78"/>
    <w:rsid w:val="00A91F6D"/>
    <w:rsid w:val="00A96B97"/>
    <w:rsid w:val="00AC6CB3"/>
    <w:rsid w:val="00AE3E9A"/>
    <w:rsid w:val="00AF3358"/>
    <w:rsid w:val="00AF415E"/>
    <w:rsid w:val="00B10C1E"/>
    <w:rsid w:val="00B56B30"/>
    <w:rsid w:val="00B64257"/>
    <w:rsid w:val="00B64B0D"/>
    <w:rsid w:val="00B75471"/>
    <w:rsid w:val="00B846B9"/>
    <w:rsid w:val="00B94211"/>
    <w:rsid w:val="00B977A1"/>
    <w:rsid w:val="00BA4E8F"/>
    <w:rsid w:val="00BC02F7"/>
    <w:rsid w:val="00BC7207"/>
    <w:rsid w:val="00BD1F3B"/>
    <w:rsid w:val="00BE3E2F"/>
    <w:rsid w:val="00BE482E"/>
    <w:rsid w:val="00BF6D13"/>
    <w:rsid w:val="00C074B8"/>
    <w:rsid w:val="00C274AC"/>
    <w:rsid w:val="00C3294A"/>
    <w:rsid w:val="00C45469"/>
    <w:rsid w:val="00C60537"/>
    <w:rsid w:val="00C613F0"/>
    <w:rsid w:val="00C61411"/>
    <w:rsid w:val="00C65371"/>
    <w:rsid w:val="00C762E6"/>
    <w:rsid w:val="00C77828"/>
    <w:rsid w:val="00C82843"/>
    <w:rsid w:val="00CA49CF"/>
    <w:rsid w:val="00CB14CD"/>
    <w:rsid w:val="00CC5279"/>
    <w:rsid w:val="00CD467B"/>
    <w:rsid w:val="00CF34C6"/>
    <w:rsid w:val="00D17C6A"/>
    <w:rsid w:val="00D205E1"/>
    <w:rsid w:val="00D230C5"/>
    <w:rsid w:val="00D257A8"/>
    <w:rsid w:val="00D3097D"/>
    <w:rsid w:val="00D51A30"/>
    <w:rsid w:val="00D67DFF"/>
    <w:rsid w:val="00D73547"/>
    <w:rsid w:val="00D74D97"/>
    <w:rsid w:val="00D86E9C"/>
    <w:rsid w:val="00D97F14"/>
    <w:rsid w:val="00DA28F2"/>
    <w:rsid w:val="00DC5F0C"/>
    <w:rsid w:val="00DD4248"/>
    <w:rsid w:val="00DE7AA5"/>
    <w:rsid w:val="00DF38B8"/>
    <w:rsid w:val="00E04A93"/>
    <w:rsid w:val="00E22786"/>
    <w:rsid w:val="00E474C8"/>
    <w:rsid w:val="00E50045"/>
    <w:rsid w:val="00E60B4D"/>
    <w:rsid w:val="00E921E8"/>
    <w:rsid w:val="00EA5051"/>
    <w:rsid w:val="00EF1051"/>
    <w:rsid w:val="00F0127C"/>
    <w:rsid w:val="00F111E0"/>
    <w:rsid w:val="00F217CB"/>
    <w:rsid w:val="00F503E8"/>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9F50BD"/>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 w:type="paragraph" w:styleId="Header">
    <w:name w:val="header"/>
    <w:basedOn w:val="Normal"/>
    <w:link w:val="HeaderChar"/>
    <w:rsid w:val="0093421F"/>
    <w:pPr>
      <w:tabs>
        <w:tab w:val="center" w:pos="4680"/>
        <w:tab w:val="right" w:pos="9360"/>
      </w:tabs>
    </w:pPr>
  </w:style>
  <w:style w:type="character" w:customStyle="1" w:styleId="HeaderChar">
    <w:name w:val="Header Char"/>
    <w:basedOn w:val="DefaultParagraphFont"/>
    <w:link w:val="Header"/>
    <w:rsid w:val="0093421F"/>
    <w:rPr>
      <w:rFonts w:ascii="Courier" w:hAnsi="Courier"/>
      <w:sz w:val="24"/>
    </w:rPr>
  </w:style>
  <w:style w:type="paragraph" w:styleId="Footer">
    <w:name w:val="footer"/>
    <w:basedOn w:val="Normal"/>
    <w:link w:val="FooterChar"/>
    <w:rsid w:val="0093421F"/>
    <w:pPr>
      <w:tabs>
        <w:tab w:val="center" w:pos="4680"/>
        <w:tab w:val="right" w:pos="9360"/>
      </w:tabs>
    </w:pPr>
  </w:style>
  <w:style w:type="character" w:customStyle="1" w:styleId="FooterChar">
    <w:name w:val="Footer Char"/>
    <w:basedOn w:val="DefaultParagraphFont"/>
    <w:link w:val="Footer"/>
    <w:rsid w:val="0093421F"/>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NOTICE.dot</Template>
  <TotalTime>45</TotalTime>
  <Pages>2</Pages>
  <Words>359</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Shawn Kyes</cp:lastModifiedBy>
  <cp:revision>5</cp:revision>
  <cp:lastPrinted>2020-07-23T15:18:00Z</cp:lastPrinted>
  <dcterms:created xsi:type="dcterms:W3CDTF">2023-01-12T18:22:00Z</dcterms:created>
  <dcterms:modified xsi:type="dcterms:W3CDTF">2023-01-20T22:41:00Z</dcterms:modified>
</cp:coreProperties>
</file>