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C734C5" w:rsidRDefault="00805BC3" w:rsidP="00C734C5">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6B3BE3">
        <w:rPr>
          <w:rFonts w:ascii="Arial" w:hAnsi="Arial" w:cs="Arial"/>
          <w:spacing w:val="-3"/>
          <w:sz w:val="22"/>
          <w:szCs w:val="22"/>
        </w:rPr>
        <w:t>Mountain Meadows Water System</w:t>
      </w:r>
      <w:r w:rsidR="002C3AC5">
        <w:rPr>
          <w:rFonts w:ascii="Arial" w:hAnsi="Arial" w:cs="Arial"/>
          <w:spacing w:val="-3"/>
          <w:sz w:val="22"/>
          <w:szCs w:val="22"/>
        </w:rPr>
        <w:t xml:space="preserve"> to</w:t>
      </w:r>
      <w:r w:rsidR="00C734C5">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 xml:space="preserve">construct, </w:t>
      </w:r>
      <w:r w:rsidR="00896954" w:rsidRPr="00AE3E9A">
        <w:rPr>
          <w:rFonts w:ascii="Arial" w:hAnsi="Arial" w:cs="Arial"/>
          <w:color w:val="333333"/>
          <w:sz w:val="22"/>
          <w:szCs w:val="22"/>
          <w:shd w:val="clear" w:color="auto" w:fill="FFFFFF"/>
        </w:rPr>
        <w:t>operate, and maintain</w:t>
      </w:r>
      <w:r w:rsidR="000E37B5">
        <w:rPr>
          <w:rFonts w:ascii="Arial" w:hAnsi="Arial" w:cs="Arial"/>
          <w:color w:val="333333"/>
          <w:sz w:val="22"/>
          <w:szCs w:val="22"/>
          <w:shd w:val="clear" w:color="auto" w:fill="FFFFFF"/>
        </w:rPr>
        <w:t xml:space="preserve"> </w:t>
      </w:r>
      <w:r w:rsidR="00B42580">
        <w:rPr>
          <w:rFonts w:ascii="Arial" w:hAnsi="Arial" w:cs="Arial"/>
          <w:color w:val="333333"/>
          <w:sz w:val="22"/>
          <w:szCs w:val="22"/>
          <w:shd w:val="clear" w:color="auto" w:fill="FFFFFF"/>
        </w:rPr>
        <w:t xml:space="preserve">water </w:t>
      </w:r>
      <w:r w:rsidR="001B324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C734C5" w:rsidRPr="00C734C5" w:rsidRDefault="00C734C5" w:rsidP="00C734C5">
      <w:pPr>
        <w:suppressAutoHyphens/>
        <w:spacing w:line="360" w:lineRule="auto"/>
        <w:jc w:val="both"/>
        <w:rPr>
          <w:rFonts w:ascii="Arial" w:hAnsi="Arial" w:cs="Arial"/>
          <w:sz w:val="22"/>
          <w:szCs w:val="22"/>
        </w:rPr>
      </w:pPr>
    </w:p>
    <w:p w:rsidR="00EE3CCD" w:rsidRDefault="00EE3CCD" w:rsidP="00C734C5">
      <w:pPr>
        <w:suppressAutoHyphens/>
        <w:spacing w:line="360" w:lineRule="auto"/>
        <w:jc w:val="both"/>
        <w:rPr>
          <w:rFonts w:ascii="Arial" w:hAnsi="Arial" w:cs="Arial"/>
          <w:sz w:val="22"/>
          <w:szCs w:val="22"/>
        </w:rPr>
      </w:pPr>
      <w:r>
        <w:rPr>
          <w:rFonts w:ascii="Arial" w:hAnsi="Arial" w:cs="Arial"/>
          <w:sz w:val="22"/>
          <w:szCs w:val="22"/>
        </w:rPr>
        <w:t>Along Skate Creek Road North, between Milepost 1.70 to Milepost 1.925</w:t>
      </w:r>
    </w:p>
    <w:p w:rsidR="00EE3CCD" w:rsidRDefault="00EE3CCD" w:rsidP="00C734C5">
      <w:pPr>
        <w:suppressAutoHyphens/>
        <w:spacing w:line="360" w:lineRule="auto"/>
        <w:jc w:val="both"/>
        <w:rPr>
          <w:rFonts w:ascii="Arial" w:hAnsi="Arial" w:cs="Arial"/>
          <w:sz w:val="22"/>
          <w:szCs w:val="22"/>
        </w:rPr>
      </w:pPr>
    </w:p>
    <w:p w:rsidR="00C734C5" w:rsidRPr="00C734C5" w:rsidRDefault="002349B2" w:rsidP="002349B2">
      <w:pPr>
        <w:suppressAutoHyphens/>
        <w:spacing w:line="360" w:lineRule="auto"/>
        <w:jc w:val="both"/>
        <w:rPr>
          <w:rFonts w:ascii="Arial" w:hAnsi="Arial" w:cs="Arial"/>
          <w:sz w:val="22"/>
          <w:szCs w:val="22"/>
        </w:rPr>
      </w:pPr>
      <w:r>
        <w:rPr>
          <w:rFonts w:ascii="Arial" w:hAnsi="Arial" w:cs="Arial"/>
          <w:sz w:val="22"/>
          <w:szCs w:val="22"/>
        </w:rPr>
        <w:t>All lying within</w:t>
      </w:r>
      <w:r w:rsidR="00EE3CCD">
        <w:rPr>
          <w:rFonts w:ascii="Arial" w:hAnsi="Arial" w:cs="Arial"/>
          <w:sz w:val="22"/>
          <w:szCs w:val="22"/>
        </w:rPr>
        <w:t xml:space="preserve"> South ½,</w:t>
      </w:r>
      <w:r>
        <w:rPr>
          <w:rFonts w:ascii="Arial" w:hAnsi="Arial" w:cs="Arial"/>
          <w:sz w:val="22"/>
          <w:szCs w:val="22"/>
        </w:rPr>
        <w:t xml:space="preserve"> Section </w:t>
      </w:r>
      <w:r w:rsidR="00EE3CCD">
        <w:rPr>
          <w:rFonts w:ascii="Arial" w:hAnsi="Arial" w:cs="Arial"/>
          <w:sz w:val="22"/>
          <w:szCs w:val="22"/>
        </w:rPr>
        <w:t>31, Township 15 North, Range 7</w:t>
      </w:r>
      <w:r>
        <w:rPr>
          <w:rFonts w:ascii="Arial" w:hAnsi="Arial" w:cs="Arial"/>
          <w:sz w:val="22"/>
          <w:szCs w:val="22"/>
        </w:rPr>
        <w:t xml:space="preserve"> East, </w:t>
      </w:r>
      <w:proofErr w:type="gramStart"/>
      <w:r>
        <w:rPr>
          <w:rFonts w:ascii="Arial" w:hAnsi="Arial" w:cs="Arial"/>
          <w:sz w:val="22"/>
          <w:szCs w:val="22"/>
        </w:rPr>
        <w:t>W.M</w:t>
      </w:r>
      <w:proofErr w:type="gramEnd"/>
      <w:r>
        <w:rPr>
          <w:rFonts w:ascii="Arial" w:hAnsi="Arial" w:cs="Arial"/>
          <w:sz w:val="22"/>
          <w:szCs w:val="22"/>
        </w:rPr>
        <w:t>.</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392896">
        <w:rPr>
          <w:rFonts w:ascii="Arial" w:hAnsi="Arial" w:cs="Arial"/>
          <w:spacing w:val="-3"/>
          <w:sz w:val="22"/>
          <w:szCs w:val="22"/>
        </w:rPr>
        <w:t>November 22</w:t>
      </w:r>
      <w:bookmarkStart w:id="0" w:name="_GoBack"/>
      <w:bookmarkEnd w:id="0"/>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5C1FFF">
        <w:rPr>
          <w:rFonts w:ascii="Arial" w:hAnsi="Arial" w:cs="Arial"/>
          <w:spacing w:val="-3"/>
          <w:sz w:val="22"/>
          <w:szCs w:val="22"/>
        </w:rPr>
        <w:t>October 25</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5C1FFF">
        <w:rPr>
          <w:rFonts w:ascii="Arial" w:hAnsi="Arial" w:cs="Arial"/>
          <w:spacing w:val="-3"/>
          <w:sz w:val="22"/>
          <w:szCs w:val="22"/>
        </w:rPr>
        <w:t>October 27th</w:t>
      </w:r>
      <w:r w:rsidR="002C3AC5">
        <w:rPr>
          <w:rFonts w:ascii="Arial" w:hAnsi="Arial" w:cs="Arial"/>
          <w:spacing w:val="-3"/>
          <w:sz w:val="22"/>
          <w:szCs w:val="22"/>
        </w:rPr>
        <w:t xml:space="preserve"> </w:t>
      </w:r>
      <w:r w:rsidR="00715779">
        <w:rPr>
          <w:rFonts w:ascii="Arial" w:hAnsi="Arial" w:cs="Arial"/>
          <w:spacing w:val="-3"/>
          <w:sz w:val="22"/>
          <w:szCs w:val="22"/>
        </w:rPr>
        <w:t>and</w:t>
      </w:r>
      <w:r w:rsidR="001E3009">
        <w:rPr>
          <w:rFonts w:ascii="Arial" w:hAnsi="Arial" w:cs="Arial"/>
          <w:spacing w:val="-3"/>
          <w:sz w:val="22"/>
          <w:szCs w:val="22"/>
        </w:rPr>
        <w:t xml:space="preserve"> November 3rd</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3928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3009"/>
    <w:rsid w:val="001E5D36"/>
    <w:rsid w:val="001F32EE"/>
    <w:rsid w:val="001F64C2"/>
    <w:rsid w:val="002044D1"/>
    <w:rsid w:val="002062E0"/>
    <w:rsid w:val="00213699"/>
    <w:rsid w:val="0022552F"/>
    <w:rsid w:val="00231515"/>
    <w:rsid w:val="002349B2"/>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2896"/>
    <w:rsid w:val="00393A56"/>
    <w:rsid w:val="003A6E84"/>
    <w:rsid w:val="003C3FD7"/>
    <w:rsid w:val="003D31C5"/>
    <w:rsid w:val="003D3750"/>
    <w:rsid w:val="003F51F5"/>
    <w:rsid w:val="0040049D"/>
    <w:rsid w:val="0040647A"/>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C1FFF"/>
    <w:rsid w:val="005F0E9A"/>
    <w:rsid w:val="005F38B6"/>
    <w:rsid w:val="00605466"/>
    <w:rsid w:val="00611871"/>
    <w:rsid w:val="00612950"/>
    <w:rsid w:val="00630A51"/>
    <w:rsid w:val="006516EA"/>
    <w:rsid w:val="00665E67"/>
    <w:rsid w:val="00666DC4"/>
    <w:rsid w:val="0067499E"/>
    <w:rsid w:val="006B3BE3"/>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24255"/>
    <w:rsid w:val="00A36D0F"/>
    <w:rsid w:val="00A41981"/>
    <w:rsid w:val="00A4743C"/>
    <w:rsid w:val="00A50E76"/>
    <w:rsid w:val="00A6146F"/>
    <w:rsid w:val="00A80BD0"/>
    <w:rsid w:val="00A8241A"/>
    <w:rsid w:val="00A84ADC"/>
    <w:rsid w:val="00A90C78"/>
    <w:rsid w:val="00A91F6D"/>
    <w:rsid w:val="00A96B97"/>
    <w:rsid w:val="00AC6CB3"/>
    <w:rsid w:val="00AD0E44"/>
    <w:rsid w:val="00AE3E9A"/>
    <w:rsid w:val="00AF3358"/>
    <w:rsid w:val="00B10C1E"/>
    <w:rsid w:val="00B42580"/>
    <w:rsid w:val="00B56B30"/>
    <w:rsid w:val="00B64257"/>
    <w:rsid w:val="00B64B0D"/>
    <w:rsid w:val="00B75471"/>
    <w:rsid w:val="00B846B9"/>
    <w:rsid w:val="00B92FD7"/>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105F"/>
    <w:rsid w:val="00E22786"/>
    <w:rsid w:val="00E474C8"/>
    <w:rsid w:val="00E50045"/>
    <w:rsid w:val="00E60B4D"/>
    <w:rsid w:val="00E921E8"/>
    <w:rsid w:val="00EA5051"/>
    <w:rsid w:val="00EE3CCD"/>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962AE9"/>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0</TotalTime>
  <Pages>2</Pages>
  <Words>366</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2</cp:revision>
  <cp:lastPrinted>2020-07-23T15:18:00Z</cp:lastPrinted>
  <dcterms:created xsi:type="dcterms:W3CDTF">2022-10-14T23:08:00Z</dcterms:created>
  <dcterms:modified xsi:type="dcterms:W3CDTF">2022-10-14T23:08:00Z</dcterms:modified>
</cp:coreProperties>
</file>